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pPr w:vertAnchor="page" w:horzAnchor="page" w:tblpX="285" w:tblpY="285"/>
        <w:tblOverlap w:val="never"/>
        <w:tblW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0"/>
      </w:tblGrid>
      <w:tr w:rsidR="00FB7E3E" w:rsidRPr="007C3234" w14:paraId="52FF793E" w14:textId="77777777" w:rsidTr="00A45D13">
        <w:trPr>
          <w:trHeight w:val="2552"/>
        </w:trPr>
        <w:tc>
          <w:tcPr>
            <w:tcW w:w="11340" w:type="dxa"/>
            <w:shd w:val="clear" w:color="auto" w:fill="auto"/>
            <w:vAlign w:val="center"/>
          </w:tcPr>
          <w:p w14:paraId="5B6F2C33" w14:textId="00673843" w:rsidR="00FB7E3E" w:rsidRPr="007C3234" w:rsidRDefault="00154014" w:rsidP="00B53859">
            <w:r w:rsidRPr="007C3234">
              <w:rPr>
                <w:noProof/>
              </w:rPr>
              <w:drawing>
                <wp:inline distT="0" distB="0" distL="0" distR="0" wp14:anchorId="2AF76288" wp14:editId="21059C8A">
                  <wp:extent cx="7200000" cy="4048045"/>
                  <wp:effectExtent l="0" t="0" r="1270" b="0"/>
                  <wp:docPr id="13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Bild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0" cy="4048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DB1BC3" w14:textId="77777777" w:rsidR="001602FB" w:rsidRPr="007C3234" w:rsidRDefault="001602FB" w:rsidP="001602FB">
      <w:pPr>
        <w:pStyle w:val="Kopfzeile"/>
      </w:pPr>
      <w:r w:rsidRPr="007C3234">
        <w:t>3-FB_10</w:t>
      </w:r>
      <w:r w:rsidR="007C3234">
        <w:t>1</w:t>
      </w:r>
      <w:r w:rsidRPr="007C3234">
        <w:t xml:space="preserve"> (</w:t>
      </w:r>
      <w:r w:rsidR="007C3234">
        <w:t>valid</w:t>
      </w:r>
      <w:r w:rsidRPr="007C3234">
        <w:t xml:space="preserve"> </w:t>
      </w:r>
      <w:r w:rsidR="007C3234">
        <w:t>from</w:t>
      </w:r>
      <w:r w:rsidR="00E2013B">
        <w:t xml:space="preserve"> </w:t>
      </w:r>
      <w:r w:rsidR="00B06B59">
        <w:t>1</w:t>
      </w:r>
      <w:r w:rsidR="00EC1F3F">
        <w:t>6</w:t>
      </w:r>
      <w:r w:rsidRPr="007C3234">
        <w:t>.0</w:t>
      </w:r>
      <w:r w:rsidR="00EC1F3F">
        <w:t>1</w:t>
      </w:r>
      <w:r w:rsidRPr="007C3234">
        <w:t>.20</w:t>
      </w:r>
      <w:r w:rsidR="00B06B59">
        <w:t>2</w:t>
      </w:r>
      <w:r w:rsidR="00EC1F3F">
        <w:t>3</w:t>
      </w:r>
      <w:r w:rsidRPr="007C3234">
        <w:t>)</w:t>
      </w:r>
    </w:p>
    <w:p w14:paraId="49C4D251" w14:textId="0C8624CC" w:rsidR="00FB7E3E" w:rsidRPr="007C3234" w:rsidRDefault="00E32A52" w:rsidP="00344FBC">
      <w:pPr>
        <w:pStyle w:val="Titel"/>
      </w:pPr>
      <w:r>
        <w:t>Workbook</w:t>
      </w:r>
      <w:r>
        <w:br/>
        <w:t xml:space="preserve">OPTIME </w:t>
      </w:r>
      <w:proofErr w:type="spellStart"/>
      <w:r>
        <w:t>ExpertViewer</w:t>
      </w:r>
      <w:proofErr w:type="spellEnd"/>
      <w:r>
        <w:t xml:space="preserve"> Hands-</w:t>
      </w:r>
      <w:r w:rsidR="00C73AD4">
        <w:t>o</w:t>
      </w:r>
      <w:r>
        <w:t>n Training</w:t>
      </w:r>
    </w:p>
    <w:p w14:paraId="1EC55C66" w14:textId="77777777" w:rsidR="005A04CC" w:rsidRPr="00C73AD4" w:rsidRDefault="005A04CC" w:rsidP="005A04CC">
      <w:pPr>
        <w:rPr>
          <w:lang w:val="en-US"/>
        </w:rPr>
      </w:pPr>
    </w:p>
    <w:tbl>
      <w:tblPr>
        <w:tblStyle w:val="Tablestyle"/>
        <w:tblW w:w="9057" w:type="dxa"/>
        <w:tblBorders>
          <w:bottom w:val="none" w:sz="0" w:space="0" w:color="auto"/>
          <w:insideH w:val="none" w:sz="0" w:space="0" w:color="auto"/>
        </w:tblBorders>
        <w:tblLook w:val="06E0" w:firstRow="1" w:lastRow="1" w:firstColumn="1" w:lastColumn="0" w:noHBand="1" w:noVBand="1"/>
      </w:tblPr>
      <w:tblGrid>
        <w:gridCol w:w="2267"/>
        <w:gridCol w:w="6790"/>
      </w:tblGrid>
      <w:tr w:rsidR="005A04CC" w:rsidRPr="00F87F08" w14:paraId="1ED1191C" w14:textId="77777777" w:rsidTr="00B06B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hRule="exact" w:val="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147668E8" w14:textId="77777777" w:rsidR="005A04CC" w:rsidRPr="007C3234" w:rsidRDefault="005A04CC" w:rsidP="00AD5667">
            <w:pPr>
              <w:pStyle w:val="TabText"/>
            </w:pPr>
          </w:p>
        </w:tc>
        <w:tc>
          <w:tcPr>
            <w:tcW w:w="67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1DA35A6F" w14:textId="77777777" w:rsidR="005A04CC" w:rsidRPr="007C3234" w:rsidRDefault="005A04CC" w:rsidP="00AD5667">
            <w:pPr>
              <w:pStyle w:val="Tab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21305" w:rsidRPr="00F87F08" w14:paraId="76617E4C" w14:textId="77777777" w:rsidTr="00B06B59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7" w:type="dxa"/>
          </w:tcPr>
          <w:p w14:paraId="56BD1745" w14:textId="77777777" w:rsidR="00821305" w:rsidRPr="007C3234" w:rsidRDefault="007C3234" w:rsidP="0064332F">
            <w:pPr>
              <w:pStyle w:val="TabTextTitelseite"/>
            </w:pPr>
            <w:r>
              <w:t>Performed by</w:t>
            </w:r>
            <w:r w:rsidR="00821305" w:rsidRPr="007C3234">
              <w:t>:</w:t>
            </w:r>
          </w:p>
        </w:tc>
        <w:tc>
          <w:tcPr>
            <w:tcW w:w="6790" w:type="dxa"/>
          </w:tcPr>
          <w:sdt>
            <w:sdtPr>
              <w:alias w:val="Name"/>
              <w:tag w:val="Name"/>
              <w:id w:val="-1482305436"/>
              <w:placeholder>
                <w:docPart w:val="B44CC1009AC146B2B203C9A454126F28"/>
              </w:placeholder>
              <w:temporary/>
              <w:showingPlcHdr/>
              <w:text/>
            </w:sdtPr>
            <w:sdtEndPr/>
            <w:sdtContent>
              <w:p w14:paraId="2F329293" w14:textId="77777777" w:rsidR="00821305" w:rsidRPr="00C73AD4" w:rsidRDefault="00821305" w:rsidP="0064332F">
                <w:pPr>
                  <w:pStyle w:val="TabTextTitelseite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lang w:val="de-DE"/>
                  </w:rPr>
                </w:pPr>
                <w:r w:rsidRPr="00C73AD4">
                  <w:rPr>
                    <w:rStyle w:val="Platzhaltertext"/>
                    <w:lang w:val="de-DE"/>
                  </w:rPr>
                  <w:t>Klicken oder tippen Sie hier, um Text einzugeben.</w:t>
                </w:r>
              </w:p>
            </w:sdtContent>
          </w:sdt>
          <w:p w14:paraId="422DE971" w14:textId="77777777" w:rsidR="00821305" w:rsidRPr="007C3234" w:rsidRDefault="007C3234" w:rsidP="0064332F">
            <w:pPr>
              <w:pStyle w:val="Tab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</w:t>
            </w:r>
            <w:r w:rsidR="00821305" w:rsidRPr="007C3234">
              <w:t>ertifie</w:t>
            </w:r>
            <w:r>
              <w:t>d to ISO 18436</w:t>
            </w:r>
            <w:r>
              <w:noBreakHyphen/>
              <w:t>2 c</w:t>
            </w:r>
            <w:r w:rsidR="00821305" w:rsidRPr="007C3234">
              <w:t>ategor</w:t>
            </w:r>
            <w:r>
              <w:t>y</w:t>
            </w:r>
            <w:r w:rsidR="00821305" w:rsidRPr="007C3234">
              <w:t> III</w:t>
            </w:r>
          </w:p>
        </w:tc>
      </w:tr>
      <w:tr w:rsidR="00AD5667" w:rsidRPr="00E32A52" w14:paraId="5925FD54" w14:textId="77777777" w:rsidTr="00B06B59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7" w:type="dxa"/>
          </w:tcPr>
          <w:p w14:paraId="1537192E" w14:textId="77777777" w:rsidR="00AD5667" w:rsidRPr="007C3234" w:rsidRDefault="007C3234" w:rsidP="00DF213D">
            <w:pPr>
              <w:pStyle w:val="TabTextTitelseite"/>
            </w:pPr>
            <w:r>
              <w:t>Date of</w:t>
            </w:r>
            <w:r w:rsidR="00AD5667" w:rsidRPr="007C3234">
              <w:t>:</w:t>
            </w:r>
          </w:p>
        </w:tc>
        <w:sdt>
          <w:sdtPr>
            <w:alias w:val="Date"/>
            <w:tag w:val="Date"/>
            <w:id w:val="1943801958"/>
            <w:placeholder>
              <w:docPart w:val="45AA5FB2A4A14250AC7859DF08F3D089"/>
            </w:placeholder>
            <w:temporary/>
            <w:showingPlcHdr/>
            <w:text/>
          </w:sdtPr>
          <w:sdtEndPr/>
          <w:sdtContent>
            <w:tc>
              <w:tcPr>
                <w:tcW w:w="6790" w:type="dxa"/>
              </w:tcPr>
              <w:p w14:paraId="7DCDBF04" w14:textId="77777777" w:rsidR="00AD5667" w:rsidRPr="00C73AD4" w:rsidRDefault="00DF213D" w:rsidP="00E0252D">
                <w:pPr>
                  <w:pStyle w:val="TabTextTitelseite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lang w:val="de-DE"/>
                  </w:rPr>
                </w:pPr>
                <w:r w:rsidRPr="00C10A0A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AD5667" w:rsidRPr="00F87F08" w14:paraId="15A6BE2E" w14:textId="77777777" w:rsidTr="00B06B59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7" w:type="dxa"/>
          </w:tcPr>
          <w:p w14:paraId="2174698B" w14:textId="77777777" w:rsidR="00AD5667" w:rsidRPr="007C3234" w:rsidRDefault="007C3234" w:rsidP="00DF213D">
            <w:pPr>
              <w:pStyle w:val="TabTextTitelseite"/>
            </w:pPr>
            <w:r>
              <w:t>Analyzed by</w:t>
            </w:r>
            <w:r w:rsidR="00AD5667" w:rsidRPr="007C3234">
              <w:t>:</w:t>
            </w:r>
          </w:p>
        </w:tc>
        <w:tc>
          <w:tcPr>
            <w:tcW w:w="6790" w:type="dxa"/>
          </w:tcPr>
          <w:sdt>
            <w:sdtPr>
              <w:alias w:val="Name"/>
              <w:tag w:val="Name"/>
              <w:id w:val="-57025537"/>
              <w:placeholder>
                <w:docPart w:val="5D19BDEC872F46928BFB8073DB5EA073"/>
              </w:placeholder>
              <w:temporary/>
              <w:showingPlcHdr/>
              <w:text/>
            </w:sdtPr>
            <w:sdtEndPr/>
            <w:sdtContent>
              <w:p w14:paraId="0A01ADCD" w14:textId="77777777" w:rsidR="00AD5667" w:rsidRPr="00C73AD4" w:rsidRDefault="00DF213D" w:rsidP="00E0252D">
                <w:pPr>
                  <w:pStyle w:val="TabTextTitelseite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lang w:val="de-DE"/>
                  </w:rPr>
                </w:pPr>
                <w:r w:rsidRPr="00C73AD4">
                  <w:rPr>
                    <w:rStyle w:val="Platzhaltertext"/>
                    <w:lang w:val="de-DE"/>
                  </w:rPr>
                  <w:t>Klicken oder tippen Sie hier, um Text einzugeben.</w:t>
                </w:r>
              </w:p>
            </w:sdtContent>
          </w:sdt>
          <w:p w14:paraId="7D753CB4" w14:textId="77777777" w:rsidR="00AD5667" w:rsidRPr="007C3234" w:rsidRDefault="007C3234" w:rsidP="00DF213D">
            <w:pPr>
              <w:pStyle w:val="Tab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</w:t>
            </w:r>
            <w:r w:rsidRPr="007C3234">
              <w:t>ertifie</w:t>
            </w:r>
            <w:r>
              <w:t>d to</w:t>
            </w:r>
            <w:r w:rsidR="00AD5667" w:rsidRPr="007C3234">
              <w:t xml:space="preserve"> ISO 18436</w:t>
            </w:r>
            <w:r w:rsidR="00AD5667" w:rsidRPr="007C3234">
              <w:noBreakHyphen/>
              <w:t xml:space="preserve">2 </w:t>
            </w:r>
            <w:r>
              <w:t>c</w:t>
            </w:r>
            <w:r w:rsidRPr="007C3234">
              <w:t>ategor</w:t>
            </w:r>
            <w:r>
              <w:t>y</w:t>
            </w:r>
            <w:r w:rsidRPr="007C3234">
              <w:t> </w:t>
            </w:r>
            <w:r w:rsidR="00AD5667" w:rsidRPr="007C3234">
              <w:t>III</w:t>
            </w:r>
          </w:p>
        </w:tc>
      </w:tr>
      <w:tr w:rsidR="00AD5667" w:rsidRPr="00F87F08" w14:paraId="15C87E44" w14:textId="77777777" w:rsidTr="00B06B59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7" w:type="dxa"/>
            <w:shd w:val="clear" w:color="auto" w:fill="auto"/>
          </w:tcPr>
          <w:p w14:paraId="38DA96B2" w14:textId="77777777" w:rsidR="00AD5667" w:rsidRPr="007C3234" w:rsidRDefault="007C3234" w:rsidP="00DF213D">
            <w:pPr>
              <w:pStyle w:val="TabTextTitelseite"/>
            </w:pPr>
            <w:r>
              <w:t>Checked by</w:t>
            </w:r>
            <w:r w:rsidR="00AD5667" w:rsidRPr="007C3234">
              <w:t>:</w:t>
            </w:r>
          </w:p>
        </w:tc>
        <w:tc>
          <w:tcPr>
            <w:tcW w:w="6790" w:type="dxa"/>
            <w:shd w:val="clear" w:color="auto" w:fill="auto"/>
          </w:tcPr>
          <w:sdt>
            <w:sdtPr>
              <w:alias w:val="Name"/>
              <w:tag w:val="Name"/>
              <w:id w:val="-1760817797"/>
              <w:placeholder>
                <w:docPart w:val="D71E0F8228AB47158DA3AE7D0448ABEC"/>
              </w:placeholder>
              <w:temporary/>
              <w:showingPlcHdr/>
              <w:text/>
            </w:sdtPr>
            <w:sdtEndPr/>
            <w:sdtContent>
              <w:p w14:paraId="34D3F60B" w14:textId="77777777" w:rsidR="00AD5667" w:rsidRPr="00C73AD4" w:rsidRDefault="00DF213D" w:rsidP="00E0252D">
                <w:pPr>
                  <w:pStyle w:val="TabTextTitelseite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lang w:val="de-DE"/>
                  </w:rPr>
                </w:pPr>
                <w:r w:rsidRPr="00C73AD4">
                  <w:rPr>
                    <w:rStyle w:val="Platzhaltertext"/>
                    <w:lang w:val="de-DE"/>
                  </w:rPr>
                  <w:t>Klicken oder tippen Sie hier, um Text einzugeben.</w:t>
                </w:r>
              </w:p>
            </w:sdtContent>
          </w:sdt>
          <w:p w14:paraId="4292D37F" w14:textId="77777777" w:rsidR="00AD5667" w:rsidRPr="007C3234" w:rsidRDefault="007C3234" w:rsidP="00DF213D">
            <w:pPr>
              <w:pStyle w:val="Tab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</w:t>
            </w:r>
            <w:r w:rsidRPr="007C3234">
              <w:t>ertifie</w:t>
            </w:r>
            <w:r>
              <w:t>d to</w:t>
            </w:r>
            <w:r w:rsidR="00AD5667" w:rsidRPr="007C3234">
              <w:t xml:space="preserve"> ISO 18436</w:t>
            </w:r>
            <w:r w:rsidR="00AD5667" w:rsidRPr="007C3234">
              <w:noBreakHyphen/>
              <w:t xml:space="preserve">2 </w:t>
            </w:r>
            <w:r>
              <w:t>c</w:t>
            </w:r>
            <w:r w:rsidRPr="007C3234">
              <w:t>ategor</w:t>
            </w:r>
            <w:r>
              <w:t>y</w:t>
            </w:r>
            <w:r w:rsidRPr="007C3234">
              <w:t> </w:t>
            </w:r>
            <w:r w:rsidR="00AD5667" w:rsidRPr="007C3234">
              <w:t>III</w:t>
            </w:r>
          </w:p>
        </w:tc>
      </w:tr>
      <w:tr w:rsidR="00AD5667" w:rsidRPr="00F87F08" w14:paraId="34886B7D" w14:textId="77777777" w:rsidTr="00B06B5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cantSplit/>
          <w:trHeight w:hRule="exact" w:val="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7" w:type="dxa"/>
            <w:shd w:val="clear" w:color="auto" w:fill="auto"/>
          </w:tcPr>
          <w:p w14:paraId="47A0A2FC" w14:textId="77777777" w:rsidR="00AD5667" w:rsidRPr="007C3234" w:rsidRDefault="00AD5667" w:rsidP="00AD5667">
            <w:pPr>
              <w:pStyle w:val="TabText"/>
            </w:pPr>
          </w:p>
        </w:tc>
        <w:tc>
          <w:tcPr>
            <w:tcW w:w="6790" w:type="dxa"/>
            <w:shd w:val="clear" w:color="auto" w:fill="auto"/>
          </w:tcPr>
          <w:p w14:paraId="789984CC" w14:textId="77777777" w:rsidR="00AD5667" w:rsidRPr="007C3234" w:rsidRDefault="00AD5667" w:rsidP="00AD5667">
            <w:pPr>
              <w:pStyle w:val="TabTex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0906B1B" w14:textId="77777777" w:rsidR="00E0252D" w:rsidRPr="00C73AD4" w:rsidRDefault="00E0252D" w:rsidP="005A04CC">
      <w:pPr>
        <w:rPr>
          <w:lang w:val="en-US"/>
        </w:rPr>
      </w:pPr>
    </w:p>
    <w:p w14:paraId="6F69DCB2" w14:textId="77777777" w:rsidR="008D5DC7" w:rsidRPr="00C73AD4" w:rsidRDefault="008D5DC7" w:rsidP="007E566C">
      <w:pPr>
        <w:rPr>
          <w:lang w:val="en-US"/>
        </w:rPr>
      </w:pPr>
      <w:r w:rsidRPr="00C73AD4">
        <w:rPr>
          <w:lang w:val="en-US"/>
        </w:rPr>
        <w:br w:type="page"/>
      </w:r>
    </w:p>
    <w:p w14:paraId="4B449C76" w14:textId="77777777" w:rsidR="005A04CC" w:rsidRPr="007C3234" w:rsidRDefault="007C3234" w:rsidP="005E29B1">
      <w:pPr>
        <w:pStyle w:val="Inhaltsverzeichnisberschrift"/>
      </w:pPr>
      <w:r>
        <w:lastRenderedPageBreak/>
        <w:t>Table of contents</w:t>
      </w:r>
    </w:p>
    <w:p w14:paraId="27511888" w14:textId="4114D1FB" w:rsidR="00F87F08" w:rsidRDefault="003E644F">
      <w:pPr>
        <w:pStyle w:val="Verzeichnis1"/>
        <w:rPr>
          <w:rFonts w:eastAsiaTheme="minorEastAsia"/>
          <w:b w:val="0"/>
          <w:color w:val="auto"/>
          <w:sz w:val="22"/>
          <w:lang w:val="de-DE" w:eastAsia="de-DE"/>
        </w:rPr>
      </w:pPr>
      <w:r w:rsidRPr="007C3234">
        <w:rPr>
          <w:b w:val="0"/>
        </w:rPr>
        <w:fldChar w:fldCharType="begin"/>
      </w:r>
      <w:r w:rsidRPr="007C3234">
        <w:rPr>
          <w:b w:val="0"/>
        </w:rPr>
        <w:instrText xml:space="preserve"> TOC \o "1-2" \h \z \u </w:instrText>
      </w:r>
      <w:r w:rsidRPr="007C3234">
        <w:rPr>
          <w:b w:val="0"/>
        </w:rPr>
        <w:fldChar w:fldCharType="separate"/>
      </w:r>
      <w:hyperlink w:anchor="_Toc162429367" w:history="1">
        <w:r w:rsidR="00F87F08" w:rsidRPr="001E7AF0">
          <w:rPr>
            <w:rStyle w:val="Hyperlink"/>
          </w:rPr>
          <w:t>1</w:t>
        </w:r>
        <w:r w:rsidR="00F87F08">
          <w:rPr>
            <w:rFonts w:eastAsiaTheme="minorEastAsia"/>
            <w:b w:val="0"/>
            <w:color w:val="auto"/>
            <w:sz w:val="22"/>
            <w:lang w:val="de-DE" w:eastAsia="de-DE"/>
          </w:rPr>
          <w:tab/>
        </w:r>
        <w:r w:rsidR="00F87F08" w:rsidRPr="001E7AF0">
          <w:rPr>
            <w:rStyle w:val="Hyperlink"/>
          </w:rPr>
          <w:t>Introduction and Aims</w:t>
        </w:r>
        <w:r w:rsidR="00F87F08">
          <w:rPr>
            <w:webHidden/>
          </w:rPr>
          <w:tab/>
        </w:r>
        <w:r w:rsidR="00F87F08">
          <w:rPr>
            <w:webHidden/>
          </w:rPr>
          <w:fldChar w:fldCharType="begin"/>
        </w:r>
        <w:r w:rsidR="00F87F08">
          <w:rPr>
            <w:webHidden/>
          </w:rPr>
          <w:instrText xml:space="preserve"> PAGEREF _Toc162429367 \h </w:instrText>
        </w:r>
        <w:r w:rsidR="00F87F08">
          <w:rPr>
            <w:webHidden/>
          </w:rPr>
        </w:r>
        <w:r w:rsidR="00F87F08">
          <w:rPr>
            <w:webHidden/>
          </w:rPr>
          <w:fldChar w:fldCharType="separate"/>
        </w:r>
        <w:r w:rsidR="00F87F08">
          <w:rPr>
            <w:webHidden/>
          </w:rPr>
          <w:t>3</w:t>
        </w:r>
        <w:r w:rsidR="00F87F08">
          <w:rPr>
            <w:webHidden/>
          </w:rPr>
          <w:fldChar w:fldCharType="end"/>
        </w:r>
      </w:hyperlink>
    </w:p>
    <w:p w14:paraId="6D26EC6D" w14:textId="68E768DF" w:rsidR="00F87F08" w:rsidRDefault="00F87F08">
      <w:pPr>
        <w:pStyle w:val="Verzeichnis2"/>
        <w:rPr>
          <w:rFonts w:eastAsiaTheme="minorEastAsia"/>
          <w:color w:val="auto"/>
          <w:sz w:val="22"/>
          <w:lang w:val="de-DE" w:eastAsia="de-DE"/>
        </w:rPr>
      </w:pPr>
      <w:hyperlink w:anchor="_Toc162429368" w:history="1">
        <w:r w:rsidRPr="001E7AF0">
          <w:rPr>
            <w:rStyle w:val="Hyperlink"/>
          </w:rPr>
          <w:t>1.1</w:t>
        </w:r>
        <w:r>
          <w:rPr>
            <w:rFonts w:eastAsiaTheme="minorEastAsia"/>
            <w:color w:val="auto"/>
            <w:sz w:val="22"/>
            <w:lang w:val="de-DE" w:eastAsia="de-DE"/>
          </w:rPr>
          <w:tab/>
        </w:r>
        <w:r w:rsidRPr="001E7AF0">
          <w:rPr>
            <w:rStyle w:val="Hyperlink"/>
          </w:rPr>
          <w:t>Example XYZ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_Toc162429368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0948F555" w14:textId="23534B7D" w:rsidR="00F87F08" w:rsidRDefault="00F87F08">
      <w:pPr>
        <w:pStyle w:val="Verzeichnis1"/>
        <w:rPr>
          <w:rFonts w:eastAsiaTheme="minorEastAsia"/>
          <w:b w:val="0"/>
          <w:color w:val="auto"/>
          <w:sz w:val="22"/>
          <w:lang w:val="de-DE" w:eastAsia="de-DE"/>
        </w:rPr>
      </w:pPr>
      <w:hyperlink w:anchor="_Toc162429369" w:history="1">
        <w:r w:rsidRPr="001E7AF0">
          <w:rPr>
            <w:rStyle w:val="Hyperlink"/>
          </w:rPr>
          <w:t>2</w:t>
        </w:r>
        <w:r>
          <w:rPr>
            <w:rFonts w:eastAsiaTheme="minorEastAsia"/>
            <w:b w:val="0"/>
            <w:color w:val="auto"/>
            <w:sz w:val="22"/>
            <w:lang w:val="de-DE" w:eastAsia="de-DE"/>
          </w:rPr>
          <w:tab/>
        </w:r>
        <w:r w:rsidRPr="001E7AF0">
          <w:rPr>
            <w:rStyle w:val="Hyperlink"/>
          </w:rPr>
          <w:t>Results of Practical Analysis Examples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_Toc162429369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4EF8685D" w14:textId="51418942" w:rsidR="00F87F08" w:rsidRDefault="00F87F08">
      <w:pPr>
        <w:pStyle w:val="Verzeichnis2"/>
        <w:rPr>
          <w:rFonts w:eastAsiaTheme="minorEastAsia"/>
          <w:color w:val="auto"/>
          <w:sz w:val="22"/>
          <w:lang w:val="de-DE" w:eastAsia="de-DE"/>
        </w:rPr>
      </w:pPr>
      <w:hyperlink w:anchor="_Toc162429370" w:history="1">
        <w:r w:rsidRPr="001E7AF0">
          <w:rPr>
            <w:rStyle w:val="Hyperlink"/>
          </w:rPr>
          <w:t>2.1</w:t>
        </w:r>
        <w:r>
          <w:rPr>
            <w:rFonts w:eastAsiaTheme="minorEastAsia"/>
            <w:color w:val="auto"/>
            <w:sz w:val="22"/>
            <w:lang w:val="de-DE" w:eastAsia="de-DE"/>
          </w:rPr>
          <w:tab/>
        </w:r>
        <w:r w:rsidRPr="001E7AF0">
          <w:rPr>
            <w:rStyle w:val="Hyperlink"/>
          </w:rPr>
          <w:t>Example 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_Toc162429370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715AA03E" w14:textId="2AC89140" w:rsidR="005A04CC" w:rsidRPr="007C3234" w:rsidRDefault="003E644F" w:rsidP="005A04CC">
      <w:r w:rsidRPr="007C3234">
        <w:rPr>
          <w:b/>
          <w:noProof/>
        </w:rPr>
        <w:fldChar w:fldCharType="end"/>
      </w:r>
    </w:p>
    <w:p w14:paraId="3CC26615" w14:textId="77777777" w:rsidR="00F2721B" w:rsidRPr="007C3234" w:rsidRDefault="00F2721B" w:rsidP="00344FBC">
      <w:pPr>
        <w:pStyle w:val="Verzeichnis1"/>
      </w:pPr>
      <w:r w:rsidRPr="007C3234">
        <w:br w:type="page"/>
      </w:r>
    </w:p>
    <w:p w14:paraId="08D2FB57" w14:textId="3CF93970" w:rsidR="00244E3E" w:rsidRDefault="007C3234" w:rsidP="007E566C">
      <w:pPr>
        <w:pStyle w:val="berschrift1"/>
      </w:pPr>
      <w:bookmarkStart w:id="0" w:name="_Toc420681053"/>
      <w:bookmarkStart w:id="1" w:name="_Toc421109610"/>
      <w:bookmarkStart w:id="2" w:name="_Toc465245939"/>
      <w:bookmarkStart w:id="3" w:name="_Toc162429367"/>
      <w:r>
        <w:lastRenderedPageBreak/>
        <w:t xml:space="preserve">Introduction and </w:t>
      </w:r>
      <w:r w:rsidR="00F87F08">
        <w:t>A</w:t>
      </w:r>
      <w:r>
        <w:t>ims</w:t>
      </w:r>
      <w:bookmarkEnd w:id="3"/>
    </w:p>
    <w:p w14:paraId="2100E591" w14:textId="77777777" w:rsidR="00C83BE0" w:rsidRPr="005C3A62" w:rsidRDefault="00C83BE0" w:rsidP="00C83BE0">
      <w:pPr>
        <w:rPr>
          <w:rFonts w:asciiTheme="majorHAnsi" w:hAnsiTheme="majorHAnsi" w:cstheme="majorHAnsi"/>
          <w:szCs w:val="20"/>
          <w:lang w:val="en-US"/>
        </w:rPr>
      </w:pPr>
      <w:r w:rsidRPr="005C3A62">
        <w:rPr>
          <w:rFonts w:asciiTheme="majorHAnsi" w:hAnsiTheme="majorHAnsi" w:cstheme="majorHAnsi"/>
          <w:szCs w:val="20"/>
          <w:lang w:val="en-US"/>
        </w:rPr>
        <w:t>This workbook serves as a template to document your analysis findings through</w:t>
      </w:r>
      <w:r w:rsidR="005C3A62" w:rsidRPr="005C3A62">
        <w:rPr>
          <w:rFonts w:asciiTheme="majorHAnsi" w:hAnsiTheme="majorHAnsi" w:cstheme="majorHAnsi"/>
          <w:szCs w:val="20"/>
          <w:lang w:val="en-US"/>
        </w:rPr>
        <w:t xml:space="preserve">out </w:t>
      </w:r>
      <w:r w:rsidRPr="005C3A62">
        <w:rPr>
          <w:rFonts w:asciiTheme="majorHAnsi" w:hAnsiTheme="majorHAnsi" w:cstheme="majorHAnsi"/>
          <w:szCs w:val="20"/>
          <w:lang w:val="en-US"/>
        </w:rPr>
        <w:t xml:space="preserve">the hands-on section of the OPTIME </w:t>
      </w:r>
      <w:proofErr w:type="spellStart"/>
      <w:r w:rsidRPr="005C3A62">
        <w:rPr>
          <w:rFonts w:asciiTheme="majorHAnsi" w:hAnsiTheme="majorHAnsi" w:cstheme="majorHAnsi"/>
          <w:szCs w:val="20"/>
          <w:lang w:val="en-US"/>
        </w:rPr>
        <w:t>ExpertViewer</w:t>
      </w:r>
      <w:proofErr w:type="spellEnd"/>
      <w:r w:rsidRPr="005C3A62">
        <w:rPr>
          <w:rFonts w:asciiTheme="majorHAnsi" w:hAnsiTheme="majorHAnsi" w:cstheme="majorHAnsi"/>
          <w:szCs w:val="20"/>
          <w:lang w:val="en-US"/>
        </w:rPr>
        <w:t xml:space="preserve"> training.</w:t>
      </w:r>
    </w:p>
    <w:p w14:paraId="3A739E8E" w14:textId="58CB169A" w:rsidR="00C83BE0" w:rsidRDefault="00C83BE0" w:rsidP="00C83BE0">
      <w:pPr>
        <w:rPr>
          <w:rFonts w:asciiTheme="majorHAnsi" w:hAnsiTheme="majorHAnsi" w:cstheme="majorHAnsi"/>
          <w:szCs w:val="20"/>
          <w:lang w:val="en-US"/>
        </w:rPr>
      </w:pPr>
      <w:r w:rsidRPr="005C3A62">
        <w:rPr>
          <w:rFonts w:asciiTheme="majorHAnsi" w:hAnsiTheme="majorHAnsi" w:cstheme="majorHAnsi"/>
          <w:szCs w:val="20"/>
          <w:lang w:val="en-US"/>
        </w:rPr>
        <w:t xml:space="preserve">During the </w:t>
      </w:r>
      <w:proofErr w:type="spellStart"/>
      <w:r w:rsidRPr="005C3A62">
        <w:rPr>
          <w:rFonts w:asciiTheme="majorHAnsi" w:hAnsiTheme="majorHAnsi" w:cstheme="majorHAnsi"/>
          <w:szCs w:val="20"/>
          <w:lang w:val="en-US"/>
        </w:rPr>
        <w:t>excercies</w:t>
      </w:r>
      <w:proofErr w:type="spellEnd"/>
      <w:r w:rsidRPr="005C3A62">
        <w:rPr>
          <w:rFonts w:asciiTheme="majorHAnsi" w:hAnsiTheme="majorHAnsi" w:cstheme="majorHAnsi"/>
          <w:szCs w:val="20"/>
          <w:lang w:val="en-US"/>
        </w:rPr>
        <w:t xml:space="preserve"> please document your findings as detailed as possible in </w:t>
      </w:r>
      <w:r w:rsidR="005C3A62" w:rsidRPr="005C3A62">
        <w:rPr>
          <w:rFonts w:asciiTheme="majorHAnsi" w:hAnsiTheme="majorHAnsi" w:cstheme="majorHAnsi"/>
          <w:szCs w:val="20"/>
          <w:lang w:val="en-US"/>
        </w:rPr>
        <w:t>the</w:t>
      </w:r>
      <w:r w:rsidRPr="005C3A62">
        <w:rPr>
          <w:rFonts w:asciiTheme="majorHAnsi" w:hAnsiTheme="majorHAnsi" w:cstheme="majorHAnsi"/>
          <w:szCs w:val="20"/>
          <w:lang w:val="en-US"/>
        </w:rPr>
        <w:t xml:space="preserve"> format</w:t>
      </w:r>
      <w:r w:rsidR="005C3A62" w:rsidRPr="005C3A62">
        <w:rPr>
          <w:rFonts w:asciiTheme="majorHAnsi" w:hAnsiTheme="majorHAnsi" w:cstheme="majorHAnsi"/>
          <w:szCs w:val="20"/>
          <w:lang w:val="en-US"/>
        </w:rPr>
        <w:t xml:space="preserve"> as demonstrated below.</w:t>
      </w:r>
    </w:p>
    <w:p w14:paraId="022F0111" w14:textId="6048AAF6" w:rsidR="00E55EDA" w:rsidRDefault="00E55EDA" w:rsidP="00C83BE0">
      <w:pPr>
        <w:rPr>
          <w:rFonts w:asciiTheme="majorHAnsi" w:hAnsiTheme="majorHAnsi" w:cstheme="majorHAnsi"/>
          <w:szCs w:val="20"/>
          <w:lang w:val="en-US"/>
        </w:rPr>
      </w:pPr>
    </w:p>
    <w:p w14:paraId="5ED38BA4" w14:textId="77777777" w:rsidR="00E55EDA" w:rsidRPr="005C3A62" w:rsidRDefault="00E55EDA" w:rsidP="00C83BE0">
      <w:pPr>
        <w:rPr>
          <w:rFonts w:asciiTheme="majorHAnsi" w:hAnsiTheme="majorHAnsi" w:cstheme="majorHAnsi"/>
          <w:szCs w:val="20"/>
          <w:lang w:val="en-US"/>
        </w:rPr>
      </w:pPr>
    </w:p>
    <w:p w14:paraId="00966DE1" w14:textId="77777777" w:rsidR="00C83BE0" w:rsidRPr="007C3234" w:rsidRDefault="00C83BE0" w:rsidP="00C83BE0">
      <w:pPr>
        <w:pStyle w:val="berschrift2"/>
      </w:pPr>
      <w:bookmarkStart w:id="4" w:name="_Toc162429368"/>
      <w:r>
        <w:t>Example XYZ</w:t>
      </w:r>
      <w:bookmarkEnd w:id="4"/>
      <w:r>
        <w:t xml:space="preserve"> </w:t>
      </w:r>
    </w:p>
    <w:p w14:paraId="2601FE5F" w14:textId="77777777" w:rsidR="00C83BE0" w:rsidRDefault="00C83BE0" w:rsidP="00C83BE0">
      <w:pPr>
        <w:pStyle w:val="berschrift3"/>
      </w:pPr>
      <w:r>
        <w:t>Exercise 1, Task 1</w:t>
      </w:r>
    </w:p>
    <w:p w14:paraId="35884DBE" w14:textId="77777777" w:rsidR="00C83BE0" w:rsidRPr="00E55EDA" w:rsidRDefault="00C83BE0" w:rsidP="00E55EDA">
      <w:pPr>
        <w:pStyle w:val="Aufzhlungszeichen"/>
      </w:pPr>
      <w:r w:rsidRPr="00E55EDA">
        <w:t xml:space="preserve">Create a new section for each task of the examples and </w:t>
      </w:r>
    </w:p>
    <w:p w14:paraId="491B3F16" w14:textId="77777777" w:rsidR="00C83BE0" w:rsidRPr="00E55EDA" w:rsidRDefault="00C83BE0" w:rsidP="00E55EDA">
      <w:pPr>
        <w:pStyle w:val="Aufzhlungszeichen"/>
      </w:pPr>
      <w:r w:rsidRPr="00E55EDA">
        <w:t>Copy and paste a screenshot of your findings into the workbook and describe them in the text field below the screenshot</w:t>
      </w:r>
    </w:p>
    <w:p w14:paraId="3550150C" w14:textId="654C772A" w:rsidR="00C83BE0" w:rsidRPr="00E55EDA" w:rsidRDefault="00C83BE0" w:rsidP="00E55EDA">
      <w:pPr>
        <w:pStyle w:val="Aufzhlungszeichen"/>
      </w:pPr>
      <w:r w:rsidRPr="00E55EDA">
        <w:t xml:space="preserve">Feel free to also use </w:t>
      </w:r>
      <w:proofErr w:type="spellStart"/>
      <w:r w:rsidRPr="00E55EDA">
        <w:t>microsoft</w:t>
      </w:r>
      <w:proofErr w:type="spellEnd"/>
      <w:r w:rsidRPr="00E55EDA">
        <w:t xml:space="preserve"> word annotation to mark specific areas in the graph</w:t>
      </w:r>
    </w:p>
    <w:p w14:paraId="5C442FF8" w14:textId="77777777" w:rsidR="00C83BE0" w:rsidRPr="007C3234" w:rsidRDefault="00C83BE0" w:rsidP="00C83BE0">
      <w:pPr>
        <w:pStyle w:val="AbbildungmitBildunterschrift"/>
      </w:pPr>
      <w:r>
        <w:drawing>
          <wp:inline distT="0" distB="0" distL="0" distR="0" wp14:anchorId="5EF44C6D" wp14:editId="5D24C90A">
            <wp:extent cx="5759450" cy="1831975"/>
            <wp:effectExtent l="0" t="0" r="6350" b="0"/>
            <wp:docPr id="2013577712" name="Grafik 2" descr="Ein Bild, das Reihe, Screenshot, Diagramm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577712" name="Grafik 2" descr="Ein Bild, das Reihe, Screenshot, Diagramm enthält.&#10;&#10;Automatisch generierte Beschreibu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183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1294A" w14:textId="77777777" w:rsidR="00C83BE0" w:rsidRPr="007C3234" w:rsidRDefault="00C83BE0" w:rsidP="00C83BE0">
      <w:pPr>
        <w:pStyle w:val="Beschriftung"/>
      </w:pPr>
      <w:r>
        <w:t>Figure 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 w:rsidRPr="007C3234">
        <w:t xml:space="preserve">: </w:t>
      </w:r>
      <w:r>
        <w:t>From February 1</w:t>
      </w:r>
      <w:r w:rsidRPr="00C83BE0">
        <w:rPr>
          <w:vertAlign w:val="superscript"/>
        </w:rPr>
        <w:t>st</w:t>
      </w:r>
      <w:r>
        <w:t xml:space="preserve"> till February 21</w:t>
      </w:r>
      <w:r w:rsidRPr="00C83BE0">
        <w:rPr>
          <w:vertAlign w:val="superscript"/>
        </w:rPr>
        <w:t>st</w:t>
      </w:r>
      <w:r>
        <w:t xml:space="preserve"> the amplitude of the ISO KPI trend shows a steady decrease</w:t>
      </w:r>
    </w:p>
    <w:p w14:paraId="18B04E3A" w14:textId="77777777" w:rsidR="00244E3E" w:rsidRPr="00E55EDA" w:rsidRDefault="00244E3E" w:rsidP="00C73AD4">
      <w:pPr>
        <w:rPr>
          <w:rFonts w:asciiTheme="majorHAnsi" w:hAnsiTheme="majorHAnsi" w:cstheme="majorHAnsi"/>
          <w:szCs w:val="20"/>
          <w:lang w:val="en-US"/>
        </w:rPr>
      </w:pPr>
    </w:p>
    <w:p w14:paraId="3EB5BC58" w14:textId="77777777" w:rsidR="00821305" w:rsidRDefault="00E32A52" w:rsidP="00821305">
      <w:pPr>
        <w:pStyle w:val="berschrift1"/>
      </w:pPr>
      <w:bookmarkStart w:id="5" w:name="_Toc420681056"/>
      <w:bookmarkStart w:id="6" w:name="_Toc421109613"/>
      <w:bookmarkStart w:id="7" w:name="_Toc465245942"/>
      <w:bookmarkStart w:id="8" w:name="_Toc162429369"/>
      <w:bookmarkEnd w:id="0"/>
      <w:bookmarkEnd w:id="1"/>
      <w:bookmarkEnd w:id="2"/>
      <w:r>
        <w:lastRenderedPageBreak/>
        <w:t>Results of Practical Analysis Examples</w:t>
      </w:r>
      <w:bookmarkEnd w:id="8"/>
    </w:p>
    <w:p w14:paraId="5D075B6D" w14:textId="77777777" w:rsidR="00C83BE0" w:rsidRPr="007C3234" w:rsidRDefault="00C83BE0" w:rsidP="00C83BE0">
      <w:pPr>
        <w:pStyle w:val="berschrift2"/>
      </w:pPr>
      <w:bookmarkStart w:id="9" w:name="_Toc162429370"/>
      <w:r>
        <w:t>Example 1</w:t>
      </w:r>
      <w:bookmarkEnd w:id="9"/>
      <w:r>
        <w:t xml:space="preserve"> </w:t>
      </w:r>
    </w:p>
    <w:p w14:paraId="7E4B4E2B" w14:textId="77777777" w:rsidR="00C83BE0" w:rsidRDefault="00C83BE0" w:rsidP="00C83BE0">
      <w:pPr>
        <w:pStyle w:val="berschrift3"/>
      </w:pPr>
      <w:r>
        <w:t>Exercise 1, Task 1</w:t>
      </w:r>
    </w:p>
    <w:p w14:paraId="2A02C534" w14:textId="77777777" w:rsidR="00C83BE0" w:rsidRDefault="00C83BE0" w:rsidP="00E55EDA">
      <w:pPr>
        <w:pStyle w:val="Aufzhlungszeichen"/>
      </w:pPr>
      <w:r>
        <w:t xml:space="preserve">Create a new section for each task of the examples and </w:t>
      </w:r>
    </w:p>
    <w:p w14:paraId="47541FDA" w14:textId="7D76DB79" w:rsidR="00C83BE0" w:rsidRDefault="00C83BE0" w:rsidP="00E55EDA">
      <w:pPr>
        <w:pStyle w:val="Aufzhlungszeichen"/>
      </w:pPr>
      <w:r>
        <w:t xml:space="preserve">Copy and </w:t>
      </w:r>
      <w:r w:rsidRPr="00336638">
        <w:t>paste a screenshot</w:t>
      </w:r>
      <w:r>
        <w:t xml:space="preserve"> of your findings</w:t>
      </w:r>
      <w:r w:rsidRPr="00336638">
        <w:t xml:space="preserve"> into the workbook and describe </w:t>
      </w:r>
      <w:r>
        <w:t xml:space="preserve">them </w:t>
      </w:r>
      <w:r w:rsidRPr="00336638">
        <w:t>in the text field below the screenshot</w:t>
      </w:r>
    </w:p>
    <w:p w14:paraId="0156BE5F" w14:textId="77777777" w:rsidR="00C83BE0" w:rsidRPr="007C3234" w:rsidRDefault="00C83BE0" w:rsidP="00C83BE0">
      <w:pPr>
        <w:pStyle w:val="AbbildungmitBildunterschrift"/>
      </w:pPr>
      <w:r>
        <w:drawing>
          <wp:inline distT="0" distB="0" distL="0" distR="0" wp14:anchorId="67415D7F" wp14:editId="51ACBB4F">
            <wp:extent cx="5759450" cy="1974850"/>
            <wp:effectExtent l="0" t="0" r="6350" b="6350"/>
            <wp:docPr id="172426905" name="Grafik 1" descr="Ein Bild, das Screenshot, Schrift, Text, weiß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286207" name="Grafik 1" descr="Ein Bild, das Screenshot, Schrift, Text, weiß enthält.&#10;&#10;Automatisch generierte Beschreibu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197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2039F" w14:textId="453EFF89" w:rsidR="00C83BE0" w:rsidRPr="007C3234" w:rsidRDefault="00C83BE0" w:rsidP="00C83BE0">
      <w:pPr>
        <w:pStyle w:val="Beschriftung"/>
      </w:pPr>
      <w:bookmarkStart w:id="10" w:name="_Ref4676802"/>
      <w:r>
        <w:t>Figure 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73AD4">
        <w:rPr>
          <w:noProof/>
        </w:rPr>
        <w:t>2</w:t>
      </w:r>
      <w:r>
        <w:fldChar w:fldCharType="end"/>
      </w:r>
      <w:bookmarkEnd w:id="10"/>
      <w:r w:rsidRPr="007C3234">
        <w:t xml:space="preserve">: </w:t>
      </w:r>
    </w:p>
    <w:p w14:paraId="4EE1E50C" w14:textId="77777777" w:rsidR="00C83BE0" w:rsidRPr="00C73AD4" w:rsidRDefault="00C83BE0" w:rsidP="00C83BE0">
      <w:pPr>
        <w:rPr>
          <w:rFonts w:asciiTheme="majorHAnsi" w:hAnsiTheme="majorHAnsi" w:cstheme="majorHAnsi"/>
          <w:szCs w:val="20"/>
        </w:rPr>
      </w:pPr>
    </w:p>
    <w:bookmarkEnd w:id="5"/>
    <w:bookmarkEnd w:id="6"/>
    <w:bookmarkEnd w:id="7"/>
    <w:p w14:paraId="4B1CCD28" w14:textId="77777777" w:rsidR="00E32A52" w:rsidRPr="00C73AD4" w:rsidRDefault="00E32A52" w:rsidP="00C83BE0">
      <w:pPr>
        <w:spacing w:after="160" w:line="259" w:lineRule="auto"/>
        <w:rPr>
          <w:rFonts w:asciiTheme="majorHAnsi" w:hAnsiTheme="majorHAnsi" w:cstheme="majorHAnsi"/>
          <w:szCs w:val="20"/>
        </w:rPr>
      </w:pPr>
    </w:p>
    <w:sectPr w:rsidR="00E32A52" w:rsidRPr="00C73AD4" w:rsidSect="003A6947">
      <w:headerReference w:type="default" r:id="rId15"/>
      <w:footerReference w:type="default" r:id="rId16"/>
      <w:footerReference w:type="first" r:id="rId17"/>
      <w:pgSz w:w="11906" w:h="16838" w:code="9"/>
      <w:pgMar w:top="2552" w:right="1418" w:bottom="1418" w:left="1418" w:header="1191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69B26" w14:textId="77777777" w:rsidR="00AD1338" w:rsidRDefault="00AD1338" w:rsidP="007E566C">
      <w:r>
        <w:separator/>
      </w:r>
    </w:p>
    <w:p w14:paraId="71EAEB93" w14:textId="77777777" w:rsidR="00AD1338" w:rsidRDefault="00AD1338"/>
  </w:endnote>
  <w:endnote w:type="continuationSeparator" w:id="0">
    <w:p w14:paraId="5EEA84B7" w14:textId="77777777" w:rsidR="00AD1338" w:rsidRDefault="00AD1338" w:rsidP="007E566C">
      <w:r>
        <w:continuationSeparator/>
      </w:r>
    </w:p>
    <w:p w14:paraId="65F236A5" w14:textId="77777777" w:rsidR="00AD1338" w:rsidRDefault="00AD13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0A5E6" w14:textId="2D9591B8" w:rsidR="009324BB" w:rsidRPr="00F87F08" w:rsidRDefault="007C3234" w:rsidP="00FC04D2">
    <w:pPr>
      <w:pStyle w:val="Fuzeile"/>
      <w:rPr>
        <w:lang w:val="de-DE"/>
      </w:rPr>
    </w:pPr>
    <w:bookmarkStart w:id="12" w:name="mioPage"/>
    <w:r>
      <w:rPr>
        <w:lang w:val="de-DE"/>
      </w:rPr>
      <w:t>Date of report:</w:t>
    </w:r>
    <w:r w:rsidR="00687383" w:rsidRPr="007C3234">
      <w:rPr>
        <w:lang w:val="de-DE"/>
      </w:rPr>
      <w:t xml:space="preserve"> </w:t>
    </w:r>
    <w:sdt>
      <w:sdtPr>
        <w:rPr>
          <w:rStyle w:val="FuzeileZchn"/>
        </w:rPr>
        <w:alias w:val="Date"/>
        <w:tag w:val="Date"/>
        <w:id w:val="1648242952"/>
        <w:placeholder>
          <w:docPart w:val="D71E0F8228AB47158DA3AE7D0448ABEC"/>
        </w:placeholder>
        <w:temporary/>
        <w:showingPlcHdr/>
        <w:text/>
      </w:sdtPr>
      <w:sdtEndPr>
        <w:rPr>
          <w:rStyle w:val="Absatz-Standardschriftart"/>
          <w:lang w:val="en-US"/>
        </w:rPr>
      </w:sdtEndPr>
      <w:sdtContent>
        <w:r w:rsidR="00DF213D" w:rsidRPr="007C3234">
          <w:rPr>
            <w:rStyle w:val="Platzhaltertext"/>
            <w:lang w:val="de-DE"/>
          </w:rPr>
          <w:t>Klicken oder tippen Sie hier, um Text einzugeben.</w:t>
        </w:r>
      </w:sdtContent>
    </w:sdt>
    <w:r w:rsidR="005A04CC" w:rsidRPr="007C3234">
      <w:rPr>
        <w:lang w:val="de-DE"/>
      </w:rPr>
      <w:tab/>
    </w:r>
    <w:r>
      <w:rPr>
        <w:lang w:val="de-DE"/>
      </w:rPr>
      <w:t>Page</w:t>
    </w:r>
    <w:bookmarkEnd w:id="12"/>
    <w:r w:rsidR="008D5DC7" w:rsidRPr="007C3234">
      <w:rPr>
        <w:lang w:val="de-DE"/>
      </w:rPr>
      <w:t xml:space="preserve"> </w:t>
    </w:r>
    <w:r w:rsidR="008D5DC7" w:rsidRPr="00344FBC">
      <w:fldChar w:fldCharType="begin"/>
    </w:r>
    <w:r w:rsidR="008D5DC7" w:rsidRPr="00F87F08">
      <w:rPr>
        <w:lang w:val="de-DE"/>
      </w:rPr>
      <w:instrText>PAGE  \* Arabic  \* MERGEFORMAT</w:instrText>
    </w:r>
    <w:r w:rsidR="008D5DC7" w:rsidRPr="00344FBC">
      <w:fldChar w:fldCharType="separate"/>
    </w:r>
    <w:r w:rsidR="00C24E5A" w:rsidRPr="00F87F08">
      <w:rPr>
        <w:lang w:val="de-DE"/>
      </w:rPr>
      <w:t>3</w:t>
    </w:r>
    <w:r w:rsidR="008D5DC7" w:rsidRPr="00344FBC">
      <w:fldChar w:fldCharType="end"/>
    </w:r>
    <w:r w:rsidR="008D5DC7" w:rsidRPr="00344FBC">
      <mc:AlternateContent>
        <mc:Choice Requires="wps">
          <w:drawing>
            <wp:anchor distT="0" distB="0" distL="114300" distR="114300" simplePos="0" relativeHeight="251660288" behindDoc="0" locked="0" layoutInCell="1" allowOverlap="1" wp14:anchorId="4DE4A462" wp14:editId="578318F2">
              <wp:simplePos x="0" y="0"/>
              <wp:positionH relativeFrom="column">
                <wp:posOffset>0</wp:posOffset>
              </wp:positionH>
              <wp:positionV relativeFrom="paragraph">
                <wp:posOffset>947420</wp:posOffset>
              </wp:positionV>
              <wp:extent cx="1257300" cy="324000"/>
              <wp:effectExtent l="0" t="0" r="0" b="0"/>
              <wp:wrapNone/>
              <wp:docPr id="17" name="Rectangl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57300" cy="324000"/>
                      </a:xfrm>
                      <a:prstGeom prst="rect">
                        <a:avLst/>
                      </a:prstGeom>
                      <a:solidFill>
                        <a:schemeClr val="accent5">
                          <a:alpha val="4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9A7F944" id="Rectangle 17" o:spid="_x0000_s1026" style="position:absolute;margin-left:0;margin-top:74.6pt;width:99pt;height:25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" fillcolor="gray [3208]" stroked="f" strokeweight="1pt">
              <v:fill opacity="26214f"/>
              <v:textbox inset="0,0,0,0"/>
            </v:rect>
          </w:pict>
        </mc:Fallback>
      </mc:AlternateContent>
    </w:r>
    <w:r w:rsidR="0034072C" w:rsidRPr="00F87F08">
      <w:rPr>
        <w:lang w:val="de-DE"/>
      </w:rPr>
      <w:t xml:space="preserve"> of </w:t>
    </w:r>
    <w:r w:rsidR="00F87F08">
      <w:fldChar w:fldCharType="begin"/>
    </w:r>
    <w:r w:rsidR="00F87F08" w:rsidRPr="00F87F08">
      <w:rPr>
        <w:lang w:val="de-DE"/>
      </w:rPr>
      <w:instrText xml:space="preserve"> NUMPAGES   \* MERGEFORMAT </w:instrText>
    </w:r>
    <w:r w:rsidR="00F87F08">
      <w:fldChar w:fldCharType="separate"/>
    </w:r>
    <w:r w:rsidR="0034072C" w:rsidRPr="00F87F08">
      <w:rPr>
        <w:lang w:val="de-DE"/>
      </w:rPr>
      <w:t>6</w:t>
    </w:r>
    <w:r w:rsidR="00F87F08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402"/>
      <w:gridCol w:w="3261"/>
    </w:tblGrid>
    <w:tr w:rsidR="001602FB" w:rsidRPr="00F87F08" w14:paraId="24DF0AD5" w14:textId="77777777" w:rsidTr="007D5E0D">
      <w:tc>
        <w:tcPr>
          <w:tcW w:w="3402" w:type="dxa"/>
        </w:tcPr>
        <w:p w14:paraId="5F035D0E" w14:textId="77777777" w:rsidR="001602FB" w:rsidRPr="007C3234" w:rsidRDefault="00BB3FCC" w:rsidP="00FC04D2">
          <w:pPr>
            <w:pStyle w:val="Fuzeile"/>
          </w:pPr>
          <w:r>
            <w:rPr>
              <w:b/>
            </w:rPr>
            <mc:AlternateContent>
              <mc:Choice Requires="wps">
                <w:drawing>
                  <wp:anchor distT="0" distB="0" distL="114300" distR="114300" simplePos="0" relativeHeight="251705344" behindDoc="0" locked="0" layoutInCell="0" allowOverlap="1" wp14:anchorId="5B60D17B" wp14:editId="2C514629">
                    <wp:simplePos x="0" y="0"/>
                    <wp:positionH relativeFrom="page">
                      <wp:posOffset>0</wp:posOffset>
                    </wp:positionH>
                    <wp:positionV relativeFrom="page">
                      <wp:posOffset>10227945</wp:posOffset>
                    </wp:positionV>
                    <wp:extent cx="7560310" cy="130175"/>
                    <wp:effectExtent l="0" t="0" r="2540" b="3175"/>
                    <wp:wrapNone/>
                    <wp:docPr id="4" name="MSIPCMe78c435bb184f07759d69b4c" descr="{&quot;HashCode&quot;:221692503,&quot;Height&quot;:841.0,&quot;Width&quot;:595.0,&quot;Placement&quot;:&quot;Footer&quot;,&quot;Index&quot;:&quot;FirstPage&quot;,&quot;Section&quot;:1,&quot;Top&quot;:0.0,&quot;Left&quot;:0.0}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 bwMode="gray">
                            <a:xfrm>
                              <a:off x="0" y="0"/>
                              <a:ext cx="7560310" cy="1301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prstClr val="black"/>
                                  </a:solidFill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9AEF4A" w14:textId="77777777" w:rsidR="00BB3FCC" w:rsidRPr="00BB3FCC" w:rsidRDefault="00BB3FCC" w:rsidP="00BB3FCC">
                                <w:pPr>
                                  <w:jc w:val="center"/>
                                  <w:rPr>
                                    <w:rFonts w:cs="Calibri"/>
                                    <w:color w:val="000000"/>
                                    <w:sz w:val="16"/>
                                  </w:rPr>
                                </w:pPr>
                                <w:r w:rsidRPr="00BB3FCC">
                                  <w:rPr>
                                    <w:rFonts w:cs="Calibri"/>
                                    <w:color w:val="000000"/>
                                    <w:sz w:val="16"/>
                                  </w:rPr>
                                  <w:t>CONFIDENTIAL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5B60D17B" id="_x0000_t202" coordsize="21600,21600" o:spt="202" path="m,l,21600r21600,l21600,xe">
                    <v:stroke joinstyle="miter"/>
                    <v:path gradientshapeok="t" o:connecttype="rect"/>
                  </v:shapetype>
                  <v:shape id="MSIPCMe78c435bb184f07759d69b4c" o:spid="_x0000_s1027" type="#_x0000_t202" alt="{&quot;HashCode&quot;:221692503,&quot;Height&quot;:841.0,&quot;Width&quot;:595.0,&quot;Placement&quot;:&quot;Footer&quot;,&quot;Index&quot;:&quot;FirstPage&quot;,&quot;Section&quot;:1,&quot;Top&quot;:0.0,&quot;Left&quot;:0.0}" style="position:absolute;margin-left:0;margin-top:805.35pt;width:595.3pt;height:10.25pt;z-index:2517053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" o:allowincell="f" filled="f" stroked="f" strokeweight=".5pt">
                    <v:textbox style="mso-fit-shape-to-text:t" inset="0,0,0,0">
                      <w:txbxContent>
                        <w:p w14:paraId="379AEF4A" w14:textId="77777777" w:rsidR="00BB3FCC" w:rsidRPr="00BB3FCC" w:rsidRDefault="00BB3FCC" w:rsidP="00BB3FCC">
                          <w:pPr>
                            <w:jc w:val="center"/>
                            <w:rPr>
                              <w:rFonts w:cs="Calibri"/>
                              <w:color w:val="000000"/>
                              <w:sz w:val="16"/>
                            </w:rPr>
                          </w:pPr>
                          <w:r w:rsidRPr="00BB3FCC">
                            <w:rPr>
                              <w:rFonts w:cs="Calibri"/>
                              <w:color w:val="000000"/>
                              <w:sz w:val="16"/>
                            </w:rPr>
                            <w:t>CONFIDENTIAL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1602FB" w:rsidRPr="007C3234">
            <w:rPr>
              <w:b/>
            </w:rPr>
            <w:t>Schaeffler Monitoring Services GmbH</w:t>
          </w:r>
          <w:r w:rsidR="001602FB" w:rsidRPr="007C3234">
            <w:rPr>
              <w:b/>
            </w:rPr>
            <w:br/>
          </w:r>
          <w:r w:rsidR="001602FB" w:rsidRPr="007C3234">
            <w:rPr>
              <w:sz w:val="16"/>
            </w:rPr>
            <w:t>Kaiserstr</w:t>
          </w:r>
          <w:r w:rsidR="002333D5" w:rsidRPr="007C3234">
            <w:rPr>
              <w:sz w:val="16"/>
            </w:rPr>
            <w:t>a</w:t>
          </w:r>
          <w:r w:rsidR="007C3234">
            <w:rPr>
              <w:sz w:val="16"/>
            </w:rPr>
            <w:t>ss</w:t>
          </w:r>
          <w:r w:rsidR="002333D5" w:rsidRPr="007C3234">
            <w:rPr>
              <w:sz w:val="16"/>
            </w:rPr>
            <w:t>e</w:t>
          </w:r>
          <w:r w:rsidR="001602FB" w:rsidRPr="007C3234">
            <w:rPr>
              <w:sz w:val="16"/>
            </w:rPr>
            <w:t xml:space="preserve"> 100</w:t>
          </w:r>
          <w:r w:rsidR="001602FB" w:rsidRPr="007C3234">
            <w:rPr>
              <w:sz w:val="16"/>
            </w:rPr>
            <w:br/>
            <w:t>52134 Herzogenrath</w:t>
          </w:r>
          <w:r w:rsidR="001602FB" w:rsidRPr="007C3234">
            <w:rPr>
              <w:sz w:val="16"/>
            </w:rPr>
            <w:br/>
          </w:r>
          <w:r w:rsidR="007C3234">
            <w:rPr>
              <w:sz w:val="16"/>
            </w:rPr>
            <w:t>Germany</w:t>
          </w:r>
        </w:p>
      </w:tc>
      <w:tc>
        <w:tcPr>
          <w:tcW w:w="3261" w:type="dxa"/>
        </w:tcPr>
        <w:p w14:paraId="1F15DD7F" w14:textId="77777777" w:rsidR="001602FB" w:rsidRPr="00FC04D2" w:rsidRDefault="007C3234" w:rsidP="00FC04D2">
          <w:pPr>
            <w:pStyle w:val="Fuzeile"/>
          </w:pPr>
          <w:r>
            <w:rPr>
              <w:sz w:val="16"/>
            </w:rPr>
            <w:t>Phone</w:t>
          </w:r>
          <w:r w:rsidR="001602FB" w:rsidRPr="00FC04D2">
            <w:rPr>
              <w:sz w:val="16"/>
            </w:rPr>
            <w:t>: +49 (0)2407 914</w:t>
          </w:r>
          <w:r>
            <w:rPr>
              <w:sz w:val="16"/>
            </w:rPr>
            <w:t>9 0</w:t>
          </w:r>
          <w:r>
            <w:rPr>
              <w:sz w:val="16"/>
            </w:rPr>
            <w:br/>
            <w:t>Fax: +49 (0)2407 9149 59</w:t>
          </w:r>
          <w:r>
            <w:rPr>
              <w:sz w:val="16"/>
            </w:rPr>
            <w:br/>
            <w:t>E-m</w:t>
          </w:r>
          <w:r w:rsidR="001602FB" w:rsidRPr="00FC04D2">
            <w:rPr>
              <w:sz w:val="16"/>
            </w:rPr>
            <w:t>ail: industrial-services@schaeffler</w:t>
          </w:r>
          <w:r>
            <w:rPr>
              <w:sz w:val="16"/>
            </w:rPr>
            <w:t>.com</w:t>
          </w:r>
          <w:r>
            <w:rPr>
              <w:sz w:val="16"/>
            </w:rPr>
            <w:br/>
            <w:t>https://www.schaeffler.com/</w:t>
          </w:r>
          <w:r w:rsidR="001602FB" w:rsidRPr="00FC04D2">
            <w:rPr>
              <w:sz w:val="16"/>
            </w:rPr>
            <w:t>services</w:t>
          </w:r>
        </w:p>
      </w:tc>
    </w:tr>
  </w:tbl>
  <w:p w14:paraId="1BAF61FA" w14:textId="77777777" w:rsidR="00173884" w:rsidRPr="001602FB" w:rsidRDefault="008D5DC7" w:rsidP="001602FB">
    <w:pPr>
      <w:pStyle w:val="Fuzeile"/>
      <w:spacing w:after="0" w:line="240" w:lineRule="auto"/>
      <w:rPr>
        <w:sz w:val="2"/>
        <w:lang w:eastAsia="en-US"/>
      </w:rPr>
    </w:pPr>
    <w:r w:rsidRPr="001602FB">
      <w:rPr>
        <w:sz w:val="2"/>
      </w:rPr>
      <w:drawing>
        <wp:anchor distT="0" distB="0" distL="114300" distR="114300" simplePos="0" relativeHeight="251678720" behindDoc="0" locked="1" layoutInCell="1" allowOverlap="1" wp14:anchorId="44FD4AA4" wp14:editId="442554D0">
          <wp:simplePos x="0" y="0"/>
          <wp:positionH relativeFrom="page">
            <wp:posOffset>5652770</wp:posOffset>
          </wp:positionH>
          <wp:positionV relativeFrom="page">
            <wp:posOffset>9973310</wp:posOffset>
          </wp:positionV>
          <wp:extent cx="1440000" cy="165600"/>
          <wp:effectExtent l="0" t="0" r="0" b="6350"/>
          <wp:wrapNone/>
          <wp:docPr id="230" name="mio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nextCRM Projekte\3687_documenter_Customizing\2 INPUT\2016-03-29 Logo\Schaeffler_Schriftzug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40000" cy="16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AAE4C" w14:textId="77777777" w:rsidR="00AD1338" w:rsidRDefault="00AD1338" w:rsidP="007E566C">
      <w:r>
        <w:separator/>
      </w:r>
    </w:p>
    <w:p w14:paraId="4B1D8954" w14:textId="77777777" w:rsidR="00AD1338" w:rsidRDefault="00AD1338"/>
  </w:footnote>
  <w:footnote w:type="continuationSeparator" w:id="0">
    <w:p w14:paraId="384DE13E" w14:textId="77777777" w:rsidR="00AD1338" w:rsidRDefault="00AD1338" w:rsidP="007E566C">
      <w:r>
        <w:continuationSeparator/>
      </w:r>
    </w:p>
    <w:p w14:paraId="1EC6D00E" w14:textId="77777777" w:rsidR="00AD1338" w:rsidRDefault="00AD133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3B090" w14:textId="77777777" w:rsidR="006C395E" w:rsidRPr="00687383" w:rsidRDefault="007B4E15" w:rsidP="00687383">
    <w:pPr>
      <w:pStyle w:val="Kopfzeile"/>
    </w:pPr>
    <w:r w:rsidRPr="00687383">
      <w:rPr>
        <w:noProof/>
        <w:lang w:eastAsia="de-DE"/>
      </w:rPr>
      <w:drawing>
        <wp:anchor distT="0" distB="0" distL="114300" distR="114300" simplePos="0" relativeHeight="251693056" behindDoc="0" locked="1" layoutInCell="1" allowOverlap="1" wp14:anchorId="35881180" wp14:editId="40143796">
          <wp:simplePos x="0" y="0"/>
          <wp:positionH relativeFrom="page">
            <wp:posOffset>5652770</wp:posOffset>
          </wp:positionH>
          <wp:positionV relativeFrom="page">
            <wp:posOffset>720090</wp:posOffset>
          </wp:positionV>
          <wp:extent cx="1440000" cy="165600"/>
          <wp:effectExtent l="0" t="0" r="0" b="6350"/>
          <wp:wrapNone/>
          <wp:docPr id="229" name="mio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nextCRM Projekte\3687_documenter_Customizing\2 INPUT\2016-03-29 Logo\Schaeffler_Schriftzug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40000" cy="16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Start w:id="11" w:name="_Hlk875567"/>
    <w:r w:rsidR="00687383" w:rsidRPr="00687383">
      <w:t>3-FB_10</w:t>
    </w:r>
    <w:r w:rsidR="007C3234">
      <w:t>1</w:t>
    </w:r>
    <w:r w:rsidR="00687383" w:rsidRPr="00687383">
      <w:t xml:space="preserve"> (</w:t>
    </w:r>
    <w:r w:rsidR="007C3234">
      <w:t>valid</w:t>
    </w:r>
    <w:r w:rsidR="00687383" w:rsidRPr="00687383">
      <w:t xml:space="preserve"> </w:t>
    </w:r>
    <w:r w:rsidR="007C3234">
      <w:t>from</w:t>
    </w:r>
    <w:r w:rsidR="00687383" w:rsidRPr="00687383">
      <w:t xml:space="preserve"> </w:t>
    </w:r>
    <w:r w:rsidR="00B06B59">
      <w:t>1</w:t>
    </w:r>
    <w:r w:rsidR="00EC1F3F">
      <w:t>6</w:t>
    </w:r>
    <w:r w:rsidR="00687383" w:rsidRPr="00687383">
      <w:t>.</w:t>
    </w:r>
    <w:r w:rsidR="001602FB">
      <w:t>0</w:t>
    </w:r>
    <w:r w:rsidR="00EC1F3F">
      <w:t>1</w:t>
    </w:r>
    <w:r w:rsidR="00687383" w:rsidRPr="00687383">
      <w:t>.20</w:t>
    </w:r>
    <w:r w:rsidR="00B06B59">
      <w:t>2</w:t>
    </w:r>
    <w:r w:rsidR="00EC1F3F">
      <w:t>3</w:t>
    </w:r>
    <w:r w:rsidR="00687383" w:rsidRPr="00687383">
      <w:t>)</w:t>
    </w:r>
    <w:bookmarkEnd w:id="1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9AA9E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5589F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4F0D59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DA2BA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45649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190342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C0E1A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B382E8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66615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6CB2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B"/>
    <w:multiLevelType w:val="multilevel"/>
    <w:tmpl w:val="24A64684"/>
    <w:lvl w:ilvl="0">
      <w:start w:val="1"/>
      <w:numFmt w:val="decimal"/>
      <w:pStyle w:val="berschrift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  <w:rPr>
        <w:rFonts w:hint="default"/>
        <w:color w:val="auto"/>
      </w:r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  <w:rPr>
        <w:rFonts w:hint="default"/>
        <w:color w:val="auto"/>
      </w:rPr>
    </w:lvl>
  </w:abstractNum>
  <w:abstractNum w:abstractNumId="11" w15:restartNumberingAfterBreak="0">
    <w:nsid w:val="05A77F5C"/>
    <w:multiLevelType w:val="hybridMultilevel"/>
    <w:tmpl w:val="906C0BFA"/>
    <w:lvl w:ilvl="0" w:tplc="B50073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460218D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302ED3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CA8CF1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792B5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D48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FD707C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FE2EEF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C67E8D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2" w15:restartNumberingAfterBreak="0">
    <w:nsid w:val="0EB30E85"/>
    <w:multiLevelType w:val="hybridMultilevel"/>
    <w:tmpl w:val="5EAECA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BE1990"/>
    <w:multiLevelType w:val="hybridMultilevel"/>
    <w:tmpl w:val="C4D6BE5E"/>
    <w:lvl w:ilvl="0" w:tplc="99DABB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3B5CAB4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43708E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4E048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995CC7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9D345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81587B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8A80DE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A4361C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4" w15:restartNumberingAfterBreak="0">
    <w:nsid w:val="15422CA5"/>
    <w:multiLevelType w:val="hybridMultilevel"/>
    <w:tmpl w:val="D8FCCA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554B4"/>
    <w:multiLevelType w:val="hybridMultilevel"/>
    <w:tmpl w:val="8572FE78"/>
    <w:lvl w:ilvl="0" w:tplc="100C21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9676C30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AC5015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2D50DB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0548EA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9F6B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69C4DB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46AA3B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58260C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6" w15:restartNumberingAfterBreak="0">
    <w:nsid w:val="203F48D9"/>
    <w:multiLevelType w:val="hybridMultilevel"/>
    <w:tmpl w:val="D20A4ECC"/>
    <w:lvl w:ilvl="0" w:tplc="5EBA7C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89C6EBC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0808CB6"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CACE6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BFA9E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F5369F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8F27F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D21C30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0561A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7" w15:restartNumberingAfterBreak="0">
    <w:nsid w:val="2AF2468E"/>
    <w:multiLevelType w:val="multilevel"/>
    <w:tmpl w:val="2FB8F0B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 w15:restartNumberingAfterBreak="0">
    <w:nsid w:val="2FBE55E1"/>
    <w:multiLevelType w:val="hybridMultilevel"/>
    <w:tmpl w:val="BEB6C766"/>
    <w:lvl w:ilvl="0" w:tplc="2C6A41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5248F12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79077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8A869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4A2CC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BB1EFA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D3D2C4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2DDEE1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20C6BA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9" w15:restartNumberingAfterBreak="0">
    <w:nsid w:val="31AF3AB2"/>
    <w:multiLevelType w:val="hybridMultilevel"/>
    <w:tmpl w:val="1A0C90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670BB"/>
    <w:multiLevelType w:val="multilevel"/>
    <w:tmpl w:val="287A1440"/>
    <w:lvl w:ilvl="0">
      <w:start w:val="1"/>
      <w:numFmt w:val="bullet"/>
      <w:pStyle w:val="Aufzhlungszeichen"/>
      <w:lvlText w:val="•"/>
      <w:lvlJc w:val="left"/>
      <w:pPr>
        <w:ind w:left="227" w:hanging="227"/>
      </w:pPr>
      <w:rPr>
        <w:rFonts w:ascii="Calibri" w:hAnsi="Calibri" w:hint="default"/>
        <w:color w:val="006E5D"/>
        <w:sz w:val="20"/>
      </w:rPr>
    </w:lvl>
    <w:lvl w:ilvl="1">
      <w:start w:val="1"/>
      <w:numFmt w:val="bullet"/>
      <w:pStyle w:val="Aufzhlungszeichen2"/>
      <w:lvlText w:val="–"/>
      <w:lvlJc w:val="left"/>
      <w:pPr>
        <w:ind w:left="454" w:hanging="227"/>
      </w:pPr>
      <w:rPr>
        <w:rFonts w:ascii="Calibri" w:hAnsi="Calibri" w:hint="default"/>
        <w:color w:val="auto"/>
        <w:sz w:val="16"/>
      </w:rPr>
    </w:lvl>
    <w:lvl w:ilvl="2">
      <w:start w:val="1"/>
      <w:numFmt w:val="bullet"/>
      <w:pStyle w:val="Aufzhlungszeichen3"/>
      <w:lvlText w:val="–"/>
      <w:lvlJc w:val="left"/>
      <w:pPr>
        <w:ind w:left="681" w:hanging="227"/>
      </w:pPr>
      <w:rPr>
        <w:rFonts w:ascii="Calibri" w:hAnsi="Calibri" w:hint="default"/>
        <w:color w:val="auto"/>
      </w:rPr>
    </w:lvl>
    <w:lvl w:ilvl="3">
      <w:start w:val="1"/>
      <w:numFmt w:val="bullet"/>
      <w:pStyle w:val="Aufzhlungszeichen4"/>
      <w:lvlText w:val="–"/>
      <w:lvlJc w:val="left"/>
      <w:pPr>
        <w:ind w:left="908" w:hanging="227"/>
      </w:pPr>
      <w:rPr>
        <w:rFonts w:ascii="Calibri" w:hAnsi="Calibri" w:hint="default"/>
        <w:color w:val="auto"/>
      </w:rPr>
    </w:lvl>
    <w:lvl w:ilvl="4">
      <w:start w:val="1"/>
      <w:numFmt w:val="bullet"/>
      <w:pStyle w:val="Aufzhlungszeichen5"/>
      <w:lvlText w:val="–"/>
      <w:lvlJc w:val="left"/>
      <w:pPr>
        <w:ind w:left="1135" w:hanging="227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362" w:hanging="227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589" w:hanging="227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816" w:hanging="227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2043" w:hanging="227"/>
      </w:pPr>
      <w:rPr>
        <w:rFonts w:ascii="Calibri" w:hAnsi="Calibri" w:hint="default"/>
        <w:color w:val="auto"/>
      </w:rPr>
    </w:lvl>
  </w:abstractNum>
  <w:abstractNum w:abstractNumId="21" w15:restartNumberingAfterBreak="0">
    <w:nsid w:val="49685DB8"/>
    <w:multiLevelType w:val="hybridMultilevel"/>
    <w:tmpl w:val="2D4E6950"/>
    <w:lvl w:ilvl="0" w:tplc="7AFC84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F7E81EB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AB4E46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79087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5F9655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326A8A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EFBCA2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B37AF6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9968B3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2" w15:restartNumberingAfterBreak="0">
    <w:nsid w:val="4A6F3F95"/>
    <w:multiLevelType w:val="multilevel"/>
    <w:tmpl w:val="26085E18"/>
    <w:lvl w:ilvl="0">
      <w:start w:val="1"/>
      <w:numFmt w:val="decimal"/>
      <w:pStyle w:val="Nummerierung"/>
      <w:lvlText w:val="%1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merierung2"/>
      <w:lvlText w:val="%1.%2"/>
      <w:lvlJc w:val="left"/>
      <w:pPr>
        <w:ind w:left="454" w:hanging="454"/>
      </w:pPr>
      <w:rPr>
        <w:rFonts w:hint="default"/>
      </w:rPr>
    </w:lvl>
    <w:lvl w:ilvl="2">
      <w:start w:val="1"/>
      <w:numFmt w:val="lowerLetter"/>
      <w:pStyle w:val="Nummerierung3"/>
      <w:lvlText w:val="%3)"/>
      <w:lvlJc w:val="left"/>
      <w:pPr>
        <w:ind w:left="680" w:hanging="226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907" w:hanging="227"/>
      </w:pPr>
      <w:rPr>
        <w:rFonts w:hint="default"/>
      </w:rPr>
    </w:lvl>
    <w:lvl w:ilvl="4">
      <w:start w:val="1"/>
      <w:numFmt w:val="bullet"/>
      <w:lvlText w:val="–"/>
      <w:lvlJc w:val="left"/>
      <w:pPr>
        <w:ind w:left="1134" w:hanging="227"/>
      </w:pPr>
      <w:rPr>
        <w:rFonts w:ascii="Calibri" w:hAnsi="Calibri" w:hint="default"/>
      </w:rPr>
    </w:lvl>
    <w:lvl w:ilvl="5">
      <w:start w:val="1"/>
      <w:numFmt w:val="bullet"/>
      <w:lvlText w:val="–"/>
      <w:lvlJc w:val="left"/>
      <w:pPr>
        <w:ind w:left="1361" w:hanging="227"/>
      </w:pPr>
      <w:rPr>
        <w:rFonts w:ascii="Calibri" w:hAnsi="Calibri" w:hint="default"/>
      </w:rPr>
    </w:lvl>
    <w:lvl w:ilvl="6">
      <w:start w:val="1"/>
      <w:numFmt w:val="bullet"/>
      <w:lvlText w:val="–"/>
      <w:lvlJc w:val="left"/>
      <w:pPr>
        <w:ind w:left="1588" w:hanging="227"/>
      </w:pPr>
      <w:rPr>
        <w:rFonts w:ascii="Calibri" w:hAnsi="Calibri" w:hint="default"/>
      </w:rPr>
    </w:lvl>
    <w:lvl w:ilvl="7">
      <w:start w:val="1"/>
      <w:numFmt w:val="bullet"/>
      <w:lvlText w:val="–"/>
      <w:lvlJc w:val="left"/>
      <w:pPr>
        <w:ind w:left="1814" w:hanging="226"/>
      </w:pPr>
      <w:rPr>
        <w:rFonts w:ascii="Calibri" w:hAnsi="Calibri" w:hint="default"/>
      </w:rPr>
    </w:lvl>
    <w:lvl w:ilvl="8">
      <w:start w:val="1"/>
      <w:numFmt w:val="bullet"/>
      <w:lvlText w:val="–"/>
      <w:lvlJc w:val="left"/>
      <w:pPr>
        <w:ind w:left="2041" w:hanging="227"/>
      </w:pPr>
      <w:rPr>
        <w:rFonts w:ascii="Calibri" w:hAnsi="Calibri" w:hint="default"/>
      </w:rPr>
    </w:lvl>
  </w:abstractNum>
  <w:abstractNum w:abstractNumId="23" w15:restartNumberingAfterBreak="0">
    <w:nsid w:val="50231695"/>
    <w:multiLevelType w:val="hybridMultilevel"/>
    <w:tmpl w:val="33304666"/>
    <w:lvl w:ilvl="0" w:tplc="3F3671D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</w:rPr>
    </w:lvl>
    <w:lvl w:ilvl="1" w:tplc="F66A0B84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Calibri" w:hAnsi="Calibri" w:hint="default"/>
      </w:rPr>
    </w:lvl>
    <w:lvl w:ilvl="2" w:tplc="3FAE674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Calibri" w:hAnsi="Calibri" w:hint="default"/>
      </w:rPr>
    </w:lvl>
    <w:lvl w:ilvl="3" w:tplc="9828D9D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Calibri" w:hAnsi="Calibri" w:hint="default"/>
      </w:rPr>
    </w:lvl>
    <w:lvl w:ilvl="4" w:tplc="B18E248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Calibri" w:hAnsi="Calibri" w:hint="default"/>
      </w:rPr>
    </w:lvl>
    <w:lvl w:ilvl="5" w:tplc="DA0C772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</w:rPr>
    </w:lvl>
    <w:lvl w:ilvl="6" w:tplc="B462BBA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Calibri" w:hAnsi="Calibri" w:hint="default"/>
      </w:rPr>
    </w:lvl>
    <w:lvl w:ilvl="7" w:tplc="55200C7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Calibri" w:hAnsi="Calibri" w:hint="default"/>
      </w:rPr>
    </w:lvl>
    <w:lvl w:ilvl="8" w:tplc="63BEC7C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Calibri" w:hAnsi="Calibri" w:hint="default"/>
      </w:rPr>
    </w:lvl>
  </w:abstractNum>
  <w:abstractNum w:abstractNumId="24" w15:restartNumberingAfterBreak="0">
    <w:nsid w:val="506321BB"/>
    <w:multiLevelType w:val="hybridMultilevel"/>
    <w:tmpl w:val="81C03578"/>
    <w:lvl w:ilvl="0" w:tplc="94620D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F012673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5D18F4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BE72B0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247030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64DEF0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AC6E75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C5E8FA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2B2CB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5" w15:restartNumberingAfterBreak="0">
    <w:nsid w:val="599C7F92"/>
    <w:multiLevelType w:val="hybridMultilevel"/>
    <w:tmpl w:val="C90A07A0"/>
    <w:lvl w:ilvl="0" w:tplc="E4DA23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9FD416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86C4AA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95412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31FE4B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077429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B85C19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F5CC50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C0AC4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6" w15:restartNumberingAfterBreak="0">
    <w:nsid w:val="5D0835BB"/>
    <w:multiLevelType w:val="multilevel"/>
    <w:tmpl w:val="AE6E492C"/>
    <w:styleLink w:val="Formatvorlage1"/>
    <w:lvl w:ilvl="0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olor w:val="006E5D"/>
        <w:sz w:val="20"/>
      </w:rPr>
    </w:lvl>
    <w:lvl w:ilvl="1">
      <w:start w:val="1"/>
      <w:numFmt w:val="bullet"/>
      <w:lvlText w:val=""/>
      <w:lvlJc w:val="left"/>
      <w:pPr>
        <w:ind w:left="568" w:hanging="284"/>
      </w:pPr>
      <w:rPr>
        <w:rFonts w:ascii="Wingdings 3" w:hAnsi="Wingdings 3" w:hint="default"/>
        <w:color w:val="00893D" w:themeColor="accent2"/>
        <w:sz w:val="16"/>
      </w:rPr>
    </w:lvl>
    <w:lvl w:ilvl="2">
      <w:start w:val="1"/>
      <w:numFmt w:val="bullet"/>
      <w:lvlText w:val="–"/>
      <w:lvlJc w:val="left"/>
      <w:pPr>
        <w:ind w:left="852" w:hanging="284"/>
      </w:pPr>
      <w:rPr>
        <w:rFonts w:ascii="Calibri" w:hAnsi="Calibri" w:hint="default"/>
        <w:color w:val="00893D" w:themeColor="accent2"/>
      </w:rPr>
    </w:lvl>
    <w:lvl w:ilvl="3">
      <w:start w:val="1"/>
      <w:numFmt w:val="bullet"/>
      <w:lvlText w:val="–"/>
      <w:lvlJc w:val="left"/>
      <w:pPr>
        <w:ind w:left="1136" w:hanging="284"/>
      </w:pPr>
      <w:rPr>
        <w:rFonts w:ascii="Calibri" w:hAnsi="Calibri" w:hint="default"/>
        <w:color w:val="00893D" w:themeColor="accent2"/>
      </w:rPr>
    </w:lvl>
    <w:lvl w:ilvl="4">
      <w:start w:val="1"/>
      <w:numFmt w:val="bullet"/>
      <w:lvlText w:val="–"/>
      <w:lvlJc w:val="left"/>
      <w:pPr>
        <w:ind w:left="1420" w:hanging="284"/>
      </w:pPr>
      <w:rPr>
        <w:rFonts w:ascii="Calibri" w:hAnsi="Calibri" w:hint="default"/>
        <w:color w:val="00893D" w:themeColor="accent2"/>
      </w:rPr>
    </w:lvl>
    <w:lvl w:ilvl="5">
      <w:start w:val="1"/>
      <w:numFmt w:val="bullet"/>
      <w:lvlText w:val="–"/>
      <w:lvlJc w:val="left"/>
      <w:pPr>
        <w:ind w:left="1704" w:hanging="284"/>
      </w:pPr>
      <w:rPr>
        <w:rFonts w:ascii="Calibri" w:hAnsi="Calibri" w:hint="default"/>
        <w:color w:val="00893D" w:themeColor="accent2"/>
      </w:rPr>
    </w:lvl>
    <w:lvl w:ilvl="6">
      <w:start w:val="1"/>
      <w:numFmt w:val="bullet"/>
      <w:lvlText w:val="–"/>
      <w:lvlJc w:val="left"/>
      <w:pPr>
        <w:ind w:left="1988" w:hanging="284"/>
      </w:pPr>
      <w:rPr>
        <w:rFonts w:ascii="Calibri" w:hAnsi="Calibri" w:hint="default"/>
        <w:color w:val="00893D" w:themeColor="accent2"/>
      </w:rPr>
    </w:lvl>
    <w:lvl w:ilvl="7">
      <w:start w:val="1"/>
      <w:numFmt w:val="bullet"/>
      <w:lvlText w:val="–"/>
      <w:lvlJc w:val="left"/>
      <w:pPr>
        <w:ind w:left="2272" w:hanging="284"/>
      </w:pPr>
      <w:rPr>
        <w:rFonts w:ascii="Calibri" w:hAnsi="Calibri" w:hint="default"/>
        <w:color w:val="00893D" w:themeColor="accent2"/>
      </w:rPr>
    </w:lvl>
    <w:lvl w:ilvl="8">
      <w:start w:val="1"/>
      <w:numFmt w:val="bullet"/>
      <w:lvlText w:val="–"/>
      <w:lvlJc w:val="left"/>
      <w:pPr>
        <w:ind w:left="2556" w:hanging="284"/>
      </w:pPr>
      <w:rPr>
        <w:rFonts w:ascii="Calibri" w:hAnsi="Calibri" w:hint="default"/>
        <w:color w:val="00893D" w:themeColor="accent2"/>
      </w:rPr>
    </w:lvl>
  </w:abstractNum>
  <w:num w:numId="1" w16cid:durableId="246229281">
    <w:abstractNumId w:val="9"/>
  </w:num>
  <w:num w:numId="2" w16cid:durableId="444663129">
    <w:abstractNumId w:val="7"/>
  </w:num>
  <w:num w:numId="3" w16cid:durableId="202183019">
    <w:abstractNumId w:val="6"/>
  </w:num>
  <w:num w:numId="4" w16cid:durableId="1576628819">
    <w:abstractNumId w:val="5"/>
  </w:num>
  <w:num w:numId="5" w16cid:durableId="896159818">
    <w:abstractNumId w:val="4"/>
  </w:num>
  <w:num w:numId="6" w16cid:durableId="1273169990">
    <w:abstractNumId w:val="20"/>
  </w:num>
  <w:num w:numId="7" w16cid:durableId="1204903886">
    <w:abstractNumId w:val="20"/>
  </w:num>
  <w:num w:numId="8" w16cid:durableId="948046431">
    <w:abstractNumId w:val="20"/>
  </w:num>
  <w:num w:numId="9" w16cid:durableId="1139806018">
    <w:abstractNumId w:val="20"/>
  </w:num>
  <w:num w:numId="10" w16cid:durableId="43875275">
    <w:abstractNumId w:val="20"/>
  </w:num>
  <w:num w:numId="11" w16cid:durableId="1512187474">
    <w:abstractNumId w:val="22"/>
  </w:num>
  <w:num w:numId="12" w16cid:durableId="326708218">
    <w:abstractNumId w:val="22"/>
  </w:num>
  <w:num w:numId="13" w16cid:durableId="1433160143">
    <w:abstractNumId w:val="22"/>
  </w:num>
  <w:num w:numId="14" w16cid:durableId="444815100">
    <w:abstractNumId w:val="10"/>
  </w:num>
  <w:num w:numId="15" w16cid:durableId="728500107">
    <w:abstractNumId w:val="10"/>
  </w:num>
  <w:num w:numId="16" w16cid:durableId="302735963">
    <w:abstractNumId w:val="10"/>
  </w:num>
  <w:num w:numId="17" w16cid:durableId="733969718">
    <w:abstractNumId w:val="10"/>
  </w:num>
  <w:num w:numId="18" w16cid:durableId="167329746">
    <w:abstractNumId w:val="10"/>
  </w:num>
  <w:num w:numId="19" w16cid:durableId="149492346">
    <w:abstractNumId w:val="8"/>
  </w:num>
  <w:num w:numId="20" w16cid:durableId="437871343">
    <w:abstractNumId w:val="3"/>
  </w:num>
  <w:num w:numId="21" w16cid:durableId="1115445556">
    <w:abstractNumId w:val="2"/>
  </w:num>
  <w:num w:numId="22" w16cid:durableId="819227608">
    <w:abstractNumId w:val="1"/>
  </w:num>
  <w:num w:numId="23" w16cid:durableId="1601328802">
    <w:abstractNumId w:val="0"/>
  </w:num>
  <w:num w:numId="24" w16cid:durableId="235751138">
    <w:abstractNumId w:val="17"/>
  </w:num>
  <w:num w:numId="25" w16cid:durableId="667827156">
    <w:abstractNumId w:val="23"/>
  </w:num>
  <w:num w:numId="26" w16cid:durableId="1717125567">
    <w:abstractNumId w:val="16"/>
  </w:num>
  <w:num w:numId="27" w16cid:durableId="426773765">
    <w:abstractNumId w:val="19"/>
  </w:num>
  <w:num w:numId="28" w16cid:durableId="1783650196">
    <w:abstractNumId w:val="12"/>
  </w:num>
  <w:num w:numId="29" w16cid:durableId="2051176065">
    <w:abstractNumId w:val="14"/>
  </w:num>
  <w:num w:numId="30" w16cid:durableId="84084139">
    <w:abstractNumId w:val="21"/>
  </w:num>
  <w:num w:numId="31" w16cid:durableId="584808144">
    <w:abstractNumId w:val="18"/>
  </w:num>
  <w:num w:numId="32" w16cid:durableId="1708261485">
    <w:abstractNumId w:val="13"/>
  </w:num>
  <w:num w:numId="33" w16cid:durableId="1067342135">
    <w:abstractNumId w:val="15"/>
  </w:num>
  <w:num w:numId="34" w16cid:durableId="1273971784">
    <w:abstractNumId w:val="25"/>
  </w:num>
  <w:num w:numId="35" w16cid:durableId="1826362308">
    <w:abstractNumId w:val="11"/>
  </w:num>
  <w:num w:numId="36" w16cid:durableId="2134052210">
    <w:abstractNumId w:val="24"/>
  </w:num>
  <w:num w:numId="37" w16cid:durableId="20526641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it-CH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6" w:nlCheck="1" w:checkStyle="1"/>
  <w:activeWritingStyle w:appName="MSWord" w:lang="fr-CH" w:vendorID="64" w:dllVersion="6" w:nlCheck="1" w:checkStyle="1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fr-FR" w:vendorID="64" w:dllVersion="0" w:nlCheck="1" w:checkStyle="0"/>
  <w:activeWritingStyle w:appName="MSWord" w:lang="fr-CH" w:vendorID="64" w:dllVersion="0" w:nlCheck="1" w:checkStyle="0"/>
  <w:activeWritingStyle w:appName="MSWord" w:lang="en-GB" w:vendorID="64" w:dllVersion="0" w:nlCheck="1" w:checkStyle="0"/>
  <w:activeWritingStyle w:appName="MSWord" w:lang="it-CH" w:vendorID="64" w:dllVersion="0" w:nlCheck="1" w:checkStyle="0"/>
  <w:proofState w:spelling="clean" w:grammar="clean"/>
  <w:stylePaneSortMethod w:val="00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BID" w:val="E0259410-156D-4F1A-B326-E95E43C8DB51"/>
    <w:docVar w:name="DOC_PROP_FOOTER (1)" w:val="&lt;?xml version=&quot;1.0&quot; standalone=&quot;yes&quot;?&gt;_x000d__x000a_&lt;?mso-application progid=&quot;Word.Document&quot;?&gt;_x000d__x000a_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TotalTime&gt;0&lt;/o:TotalTime&gt;&lt;o:Version&gt;16&lt;/o:Version&gt;&lt;/o:DocumentProperties&gt;&lt;w:fonts&gt;&lt;w:defaultFonts w:ascii=&quot;Calibri&quot; w:fareast=&quot;Calibri&quot; w:h-ansi=&quot;Calibri&quot; w:cs=&quot;Times New Roman&quot;/&gt;&lt;w:font w:name=&quot;Times New Roman&quot;&gt;&lt;w:panose-1 w:val=&quot;02020603050405020304&quot;/&gt;&lt;w:charset w:val=&quot;00&quot;/&gt;&lt;w:family w:val=&quot;Roman&quot;/&gt;&lt;w:pitch w:val=&quot;variable&quot;/&gt;&lt;w:sig w:usb-0=&quot;E0002AFF&quot; w:usb-1=&quot;C0007841&quot; w:usb-2=&quot;00000009&quot; w:usb-3=&quot;00000000&quot; w:csb-0=&quot;000001FF&quot; w:csb-1=&quot;00000000&quot;/&gt;&lt;/w:font&gt;&lt;w:font w:name=&quot;Symbol&quot;&gt;&lt;w:panose-1 w:val=&quot;05050102010706020507&quot;/&gt;&lt;w:charset w:val=&quot;02&quot;/&gt;&lt;w:family w:val=&quot;Roman&quot;/&gt;&lt;w:pitch w:val=&quot;variable&quot;/&gt;&lt;w:sig w:usb-0=&quot;00000000&quot; w:usb-1=&quot;10000000&quot; w:usb-2=&quot;00000000&quot; w:usb-3=&quot;00000000&quot; w:csb-0=&quot;80000000&quot; w:csb-1=&quot;00000000&quot;/&gt;&lt;/w:font&gt;&lt;w:font w:name=&quot;SimHei&quot;&gt;&lt;w:altName w:val=&quot;黑体&quot;/&gt;&lt;w:panose-1 w:val=&quot;02010609060101010101&quot;/&gt;&lt;w:charset w:val=&quot;86&quot;/&gt;&lt;w:family w:val=&quot;Modern&quot;/&gt;&lt;w:pitch w:val=&quot;fixed&quot;/&gt;&lt;w:sig w:usb-0=&quot;800002BF&quot; w:usb-1=&quot;38CF7CFA&quot; w:usb-2=&quot;00000016&quot; w:usb-3=&quot;00000000&quot; w:csb-0=&quot;00040001&quot; w:csb-1=&quot;00000000&quot;/&gt;&lt;/w:font&gt;&lt;w:font w:name=&quot;Cambria Math&quot;&gt;&lt;w:panose-1 w:val=&quot;02040503050406030204&quot;/&gt;&lt;w:charset w:val=&quot;01&quot;/&gt;&lt;w:family w:val=&quot;Roman&quot;/&gt;&lt;w:pitch w:val=&quot;variable&quot;/&gt;&lt;/w:font&gt;&lt;w:font w:name=&quot;Calibri&quot;&gt;&lt;w:panose-1 w:val=&quot;020F0502020204030204&quot;/&gt;&lt;w:charset w:val=&quot;00&quot;/&gt;&lt;w:family w:val=&quot;Swiss&quot;/&gt;&lt;w:pitch w:val=&quot;variable&quot;/&gt;&lt;w:sig w:usb-0=&quot;E00002FF&quot; w:usb-1=&quot;4000ACFF&quot; w:usb-2=&quot;00000001&quot; w:usb-3=&quot;00000000&quot; w:csb-0=&quot;0000019F&quot; w:csb-1=&quot;00000000&quot;/&gt;&lt;/w:font&gt;&lt;w:font w:name=&quot;Wingdings 3&quot;&gt;&lt;w:panose-1 w:val=&quot;05040102010807070707&quot;/&gt;&lt;w:charset w:val=&quot;02&quot;/&gt;&lt;w:family w:val=&quot;Roman&quot;/&gt;&lt;w:pitch w:val=&quot;variable&quot;/&gt;&lt;w:sig w:usb-0=&quot;00000000&quot; w:usb-1=&quot;10000000&quot; w:usb-2=&quot;00000000&quot; w:usb-3=&quot;00000000&quot; w:csb-0=&quot;80000000&quot; w:csb-1=&quot;00000000&quot;/&gt;&lt;/w:font&gt;&lt;w:font w:name=&quot;Segoe UI&quot;&gt;&lt;w:panose-1 w:val=&quot;020B0502040204020203&quot;/&gt;&lt;w:charset w:val=&quot;00&quot;/&gt;&lt;w:family w:val=&quot;Swiss&quot;/&gt;&lt;w:pitch w:val=&quot;variable&quot;/&gt;&lt;w:sig w:usb-0=&quot;E10022FF&quot; w:usb-1=&quot;C000E47F&quot; w:usb-2=&quot;00000029&quot; w:usb-3=&quot;00000000&quot; w:csb-0=&quot;000001DF&quot; w:csb-1=&quot;00000000&quot;/&gt;&lt;/w:font&gt;&lt;w:font w:name=&quot;@SimHei&quot;&gt;&lt;w:panose-1 w:val=&quot;02010600030101010101&quot;/&gt;&lt;w:charset w:val=&quot;86&quot;/&gt;&lt;w:family w:val=&quot;Modern&quot;/&gt;&lt;w:pitch w:val=&quot;fixed&quot;/&gt;&lt;w:sig w:usb-0=&quot;800002BF&quot; w:usb-1=&quot;38CF7CFA&quot; w:usb-2=&quot;00000016&quot; w:usb-3=&quot;00000000&quot; w:csb-0=&quot;00040001&quot; w:csb-1=&quot;00000000&quot;/&gt;&lt;/w:font&gt;&lt;/w:fonts&gt;&lt;w:lists&gt;&lt;w:listDef w:listDefId=&quot;0&quot;&gt;&lt;w:lsid w:val=&quot;FFFFFF7C&quot;/&gt;&lt;w:plt w:val=&quot;SingleLevel&quot;/&gt;&lt;w:tmpl w:val=&quot;DC1498E2&quot;/&gt;&lt;w:lvl w:ilvl=&quot;0&quot;&gt;&lt;w:start w:val=&quot;1&quot;/&gt;&lt;w:lvlText w:val=&quot;%1.&quot;/&gt;&lt;w:lvlJc w:val=&quot;left&quot;/&gt;&lt;w:pPr&gt;&lt;w:tabs&gt;&lt;w:tab w:val=&quot;list&quot; w:pos=&quot;1492&quot;/&gt;&lt;/w:tabs&gt;&lt;w:ind w:left=&quot;1492&quot; w:hanging=&quot;360&quot;/&gt;&lt;/w:pPr&gt;&lt;/w:lvl&gt;&lt;/w:listDef&gt;&lt;w:listDef w:listDefId=&quot;1&quot;&gt;&lt;w:lsid w:val=&quot;FFFFFF7D&quot;/&gt;&lt;w:plt w:val=&quot;SingleLevel&quot;/&gt;&lt;w:tmpl w:val=&quot;4284457A&quot;/&gt;&lt;w:lvl w:ilvl=&quot;0&quot;&gt;&lt;w:start w:val=&quot;1&quot;/&gt;&lt;w:lvlText w:val=&quot;%1.&quot;/&gt;&lt;w:lvlJc w:val=&quot;left&quot;/&gt;&lt;w:pPr&gt;&lt;w:tabs&gt;&lt;w:tab w:val=&quot;list&quot; w:pos=&quot;1209&quot;/&gt;&lt;/w:tabs&gt;&lt;w:ind w:left=&quot;1209&quot; w:hanging=&quot;360&quot;/&gt;&lt;/w:pPr&gt;&lt;/w:lvl&gt;&lt;/w:listDef&gt;&lt;w:listDef w:listDefId=&quot;2&quot;&gt;&lt;w:lsid w:val=&quot;FFFFFF7E&quot;/&gt;&lt;w:plt w:val=&quot;SingleLevel&quot;/&gt;&lt;w:tmpl w:val=&quot;FC1690C0&quot;/&gt;&lt;w:lvl w:ilvl=&quot;0&quot;&gt;&lt;w:start w:val=&quot;1&quot;/&gt;&lt;w:lvlText w:val=&quot;%1.&quot;/&gt;&lt;w:lvlJc w:val=&quot;left&quot;/&gt;&lt;w:pPr&gt;&lt;w:tabs&gt;&lt;w:tab w:val=&quot;list&quot; w:pos=&quot;926&quot;/&gt;&lt;/w:tabs&gt;&lt;w:ind w:left=&quot;926&quot; w:hanging=&quot;360&quot;/&gt;&lt;/w:pPr&gt;&lt;/w:lvl&gt;&lt;/w:listDef&gt;&lt;w:listDef w:listDefId=&quot;3&quot;&gt;&lt;w:lsid w:val=&quot;FFFFFF7F&quot;/&gt;&lt;w:plt w:val=&quot;SingleLevel&quot;/&gt;&lt;w:tmpl w:val=&quot;CF28C382&quot;/&gt;&lt;w:lvl w:ilvl=&quot;0&quot;&gt;&lt;w:start w:val=&quot;1&quot;/&gt;&lt;w:lvlText w:val=&quot;%1.&quot;/&gt;&lt;w:lvlJc w:val=&quot;left&quot;/&gt;&lt;w:pPr&gt;&lt;w:tabs&gt;&lt;w:tab w:val=&quot;list&quot; w:pos=&quot;643&quot;/&gt;&lt;/w:tabs&gt;&lt;w:ind w:left=&quot;643&quot; w:hanging=&quot;360&quot;/&gt;&lt;/w:pPr&gt;&lt;/w:lvl&gt;&lt;/w:listDef&gt;&lt;w:listDef w:listDefId=&quot;4&quot;&gt;&lt;w:lsid w:val=&quot;FFFFFF80&quot;/&gt;&lt;w:plt w:val=&quot;SingleLevel&quot;/&gt;&lt;w:tmpl w:val=&quot;945649DE&quot;/&gt;&lt;w:lvl w:ilvl=&quot;0&quot;&gt;&lt;w:start w:val=&quot;1&quot;/&gt;&lt;w:nfc w:val=&quot;23&quot;/&gt;&lt;w:lvlText w:val=&quot;&quot;/&gt;&lt;w:lvlJc w:val=&quot;left&quot;/&gt;&lt;w:pPr&gt;&lt;w:tabs&gt;&lt;w:tab w:val=&quot;list&quot; w:pos=&quot;1492&quot;/&gt;&lt;/w:tabs&gt;&lt;w:ind w:left=&quot;1492&quot; w:hanging=&quot;360&quot;/&gt;&lt;/w:pPr&gt;&lt;w:rPr&gt;&lt;w:rFonts w:ascii=&quot;Symbol&quot; w:h-ansi=&quot;Symbol&quot; w:hint=&quot;default&quot;/&gt;&lt;/w:rPr&gt;&lt;/w:lvl&gt;&lt;/w:listDef&gt;&lt;w:listDef w:listDefId=&quot;5&quot;&gt;&lt;w:lsid w:val=&quot;FFFFFF81&quot;/&gt;&lt;w:plt w:val=&quot;SingleLevel&quot;/&gt;&lt;w:tmpl w:val=&quot;7190342A&quot;/&gt;&lt;w:lvl w:ilvl=&quot;0&quot;&gt;&lt;w:start w:val=&quot;1&quot;/&gt;&lt;w:nfc w:val=&quot;23&quot;/&gt;&lt;w:lvlText w:val=&quot;&quot;/&gt;&lt;w:lvlJc w:val=&quot;left&quot;/&gt;&lt;w:pPr&gt;&lt;w:tabs&gt;&lt;w:tab w:val=&quot;list&quot; w:pos=&quot;1209&quot;/&gt;&lt;/w:tabs&gt;&lt;w:ind w:left=&quot;1209&quot; w:hanging=&quot;360&quot;/&gt;&lt;/w:pPr&gt;&lt;w:rPr&gt;&lt;w:rFonts w:ascii=&quot;Symbol&quot; w:h-ansi=&quot;Symbol&quot; w:hint=&quot;default&quot;/&gt;&lt;/w:rPr&gt;&lt;/w:lvl&gt;&lt;/w:listDef&gt;&lt;w:listDef w:listDefId=&quot;6&quot;&gt;&lt;w:lsid w:val=&quot;FFFFFF82&quot;/&gt;&lt;w:plt w:val=&quot;SingleLevel&quot;/&gt;&lt;w:tmpl w:val=&quot;5C0E1AF4&quot;/&gt;&lt;w:lvl w:ilvl=&quot;0&quot;&gt;&lt;w:start w:val=&quot;1&quot;/&gt;&lt;w:nfc w:val=&quot;23&quot;/&gt;&lt;w:lvlText w:val=&quot;&quot;/&gt;&lt;w:lvlJc w:val=&quot;left&quot;/&gt;&lt;w:pPr&gt;&lt;w:tabs&gt;&lt;w:tab w:val=&quot;list&quot; w:pos=&quot;926&quot;/&gt;&lt;/w:tabs&gt;&lt;w:ind w:left=&quot;926&quot; w:hanging=&quot;360&quot;/&gt;&lt;/w:pPr&gt;&lt;w:rPr&gt;&lt;w:rFonts w:ascii=&quot;Symbol&quot; w:h-ansi=&quot;Symbol&quot; w:hint=&quot;default&quot;/&gt;&lt;/w:rPr&gt;&lt;/w:lvl&gt;&lt;/w:listDef&gt;&lt;w:listDef w:listDefId=&quot;7&quot;&gt;&lt;w:lsid w:val=&quot;FFFFFF83&quot;/&gt;&lt;w:plt w:val=&quot;SingleLevel&quot;/&gt;&lt;w:tmpl w:val=&quot;FB382E8E&quot;/&gt;&lt;w:lvl w:ilvl=&quot;0&quot;&gt;&lt;w:start w:val=&quot;1&quot;/&gt;&lt;w:nfc w:val=&quot;23&quot;/&gt;&lt;w:lvlText w:val=&quot;&quot;/&gt;&lt;w:lvlJc w:val=&quot;left&quot;/&gt;&lt;w:pPr&gt;&lt;w:tabs&gt;&lt;w:tab w:val=&quot;list&quot; w:pos=&quot;643&quot;/&gt;&lt;/w:tabs&gt;&lt;w:ind w:left=&quot;643&quot; w:hanging=&quot;360&quot;/&gt;&lt;/w:pPr&gt;&lt;w:rPr&gt;&lt;w:rFonts w:ascii=&quot;Symbol&quot; w:h-ansi=&quot;Symbol&quot; w:hint=&quot;default&quot;/&gt;&lt;/w:rPr&gt;&lt;/w:lvl&gt;&lt;/w:listDef&gt;&lt;w:listDef w:listDefId=&quot;8&quot;&gt;&lt;w:lsid w:val=&quot;FFFFFF88&quot;/&gt;&lt;w:plt w:val=&quot;SingleLevel&quot;/&gt;&lt;w:tmpl w:val=&quot;EC58933C&quot;/&gt;&lt;w:lvl w:ilvl=&quot;0&quot;&gt;&lt;w:start w:val=&quot;1&quot;/&gt;&lt;w:lvlText w:val=&quot;%1.&quot;/&gt;&lt;w:lvlJc w:val=&quot;left&quot;/&gt;&lt;w:pPr&gt;&lt;w:tabs&gt;&lt;w:tab w:val=&quot;list&quot; w:pos=&quot;360&quot;/&gt;&lt;/w:tabs&gt;&lt;w:ind w:left=&quot;360&quot; w:hanging=&quot;360&quot;/&gt;&lt;/w:pPr&gt;&lt;/w:lvl&gt;&lt;/w:listDef&gt;&lt;w:listDef w:listDefId=&quot;9&quot;&gt;&lt;w:lsid w:val=&quot;FFFFFF89&quot;/&gt;&lt;w:plt w:val=&quot;SingleLevel&quot;/&gt;&lt;w:tmpl w:val=&quot;3D6CB26A&quot;/&gt;&lt;w:lvl w:ilvl=&quot;0&quot;&gt;&lt;w:start w:val=&quot;1&quot;/&gt;&lt;w:nfc w:val=&quot;23&quot;/&gt;&lt;w:lvlText w:val=&quot;&quot;/&gt;&lt;w:lvlJc w:val=&quot;left&quot;/&gt;&lt;w:pPr&gt;&lt;w:tabs&gt;&lt;w:tab w:val=&quot;list&quot; w:pos=&quot;360&quot;/&gt;&lt;/w:tabs&gt;&lt;w:ind w:left=&quot;360&quot; w:hanging=&quot;360&quot;/&gt;&lt;/w:pPr&gt;&lt;w:rPr&gt;&lt;w:rFonts w:ascii=&quot;Symbol&quot; w:h-ansi=&quot;Symbol&quot; w:hint=&quot;default&quot;/&gt;&lt;/w:rPr&gt;&lt;/w:lvl&gt;&lt;/w:listDef&gt;&lt;w:listDef w:listDefId=&quot;10&quot;&gt;&lt;w:lsid w:val=&quot;FFFFFFFB&quot;/&gt;&lt;w:plt w:val=&quot;Multilevel&quot;/&gt;&lt;w:tmpl w:val=&quot;24A64684&quot;/&gt;&lt;w:lvl w:ilvl=&quot;0&quot;&gt;&lt;w:start w:val=&quot;1&quot;/&gt;&lt;w:pStyle w:val=&quot;berschrift1&quot;/&gt;&lt;w:lvlText w:val=&quot;%1&quot;/&gt;&lt;w:lvlJc w:val=&quot;left&quot;/&gt;&lt;w:pPr&gt;&lt;w:ind w:left=&quot;432&quot; w:hanging=&quot;432&quot;/&gt;&lt;/w:pPr&gt;&lt;w:rPr&gt;&lt;w:rFonts w:hint=&quot;default&quot;/&gt;&lt;/w:rPr&gt;&lt;/w:lvl&gt;&lt;w:lvl w:ilvl=&quot;1&quot;&gt;&lt;w:start w:val=&quot;1&quot;/&gt;&lt;w:pStyle w:val=&quot;berschrift2&quot;/&gt;&lt;w:lvlText w:val=&quot;%1.%2&quot;/&gt;&lt;w:lvlJc w:val=&quot;left&quot;/&gt;&lt;w:pPr&gt;&lt;w:ind w:left=&quot;576&quot; w:hanging=&quot;576&quot;/&gt;&lt;/w:pPr&gt;&lt;w:rPr&gt;&lt;w:rFonts w:hint=&quot;default&quot;/&gt;&lt;/w:rPr&gt;&lt;/w:lvl&gt;&lt;w:lvl w:ilvl=&quot;2&quot;&gt;&lt;w:start w:val=&quot;1&quot;/&gt;&lt;w:pStyle w:val=&quot;berschrift3&quot;/&gt;&lt;w:lvlText w:val=&quot;%1.%2.%3&quot;/&gt;&lt;w:lvlJc w:val=&quot;left&quot;/&gt;&lt;w:pPr&gt;&lt;w:ind w:left=&quot;720&quot; w:hanging=&quot;720&quot;/&gt;&lt;/w:pPr&gt;&lt;w:rPr&gt;&lt;w:rFonts w:hint=&quot;default&quot;/&gt;&lt;/w:rPr&gt;&lt;/w:lvl&gt;&lt;w:lvl w:ilvl=&quot;3&quot;&gt;&lt;w:start w:val=&quot;1&quot;/&gt;&lt;w:pStyle w:val=&quot;berschrift4&quot;/&gt;&lt;w:lvlText w:val=&quot;%1.%2.%3.%4&quot;/&gt;&lt;w:lvlJc w:val=&quot;left&quot;/&gt;&lt;w:pPr&gt;&lt;w:ind w:left=&quot;864&quot; w:hanging=&quot;864&quot;/&gt;&lt;/w:pPr&gt;&lt;w:rPr&gt;&lt;w:rFonts w:hint=&quot;default&quot;/&gt;&lt;/w:rPr&gt;&lt;/w:lvl&gt;&lt;w:lvl w:ilvl=&quot;4&quot;&gt;&lt;w:start w:val=&quot;1&quot;/&gt;&lt;w:pStyle w:val=&quot;berschrift5&quot;/&gt;&lt;w:lvlText w:val=&quot;%1.%2.%3.%4.%5&quot;/&gt;&lt;w:lvlJc w:val=&quot;left&quot;/&gt;&lt;w:pPr&gt;&lt;w:ind w:left=&quot;1008&quot; w:hanging=&quot;1008&quot;/&gt;&lt;/w:pPr&gt;&lt;w:rPr&gt;&lt;w:rFonts w:hint=&quot;default&quot;/&gt;&lt;/w:rPr&gt;&lt;/w:lvl&gt;&lt;w:lvl w:ilvl=&quot;5&quot;&gt;&lt;w:start w:val=&quot;1&quot;/&gt;&lt;w:pStyle w:val=&quot;berschrift6&quot;/&gt;&lt;w:lvlText w:val=&quot;%1.%2.%3.%4.%5.%6&quot;/&gt;&lt;w:lvlJc w:val=&quot;left&quot;/&gt;&lt;w:pPr&gt;&lt;w:ind w:left=&quot;1152&quot; w:hanging=&quot;1152&quot;/&gt;&lt;/w:pPr&gt;&lt;w:rPr&gt;&lt;w:rFonts w:hint=&quot;default&quot;/&gt;&lt;/w:rPr&gt;&lt;/w:lvl&gt;&lt;w:lvl w:ilvl=&quot;6&quot;&gt;&lt;w:start w:val=&quot;1&quot;/&gt;&lt;w:pStyle w:val=&quot;berschrift7&quot;/&gt;&lt;w:lvlText w:val=&quot;%1.%2.%3.%4.%5.%6.%7&quot;/&gt;&lt;w:lvlJc w:val=&quot;left&quot;/&gt;&lt;w:pPr&gt;&lt;w:ind w:left=&quot;1296&quot; w:hanging=&quot;1296&quot;/&gt;&lt;/w:pPr&gt;&lt;w:rPr&gt;&lt;w:rFonts w:hint=&quot;default&quot;/&gt;&lt;w:color w:val=&quot;auto&quot;/&gt;&lt;/w:rPr&gt;&lt;/w:lvl&gt;&lt;w:lvl w:ilvl=&quot;7&quot;&gt;&lt;w:start w:val=&quot;1&quot;/&gt;&lt;w:pStyle w:val=&quot;berschrift8&quot;/&gt;&lt;w:lvlText w:val=&quot;%1.%2.%3.%4.%5.%6.%7.%8&quot;/&gt;&lt;w:lvlJc w:val=&quot;left&quot;/&gt;&lt;w:pPr&gt;&lt;w:ind w:left=&quot;1440&quot; w:hanging=&quot;1440&quot;/&gt;&lt;/w:pPr&gt;&lt;w:rPr&gt;&lt;w:rFonts w:hint=&quot;default&quot;/&gt;&lt;/w:rPr&gt;&lt;/w:lvl&gt;&lt;w:lvl w:ilvl=&quot;8&quot;&gt;&lt;w:start w:val=&quot;1&quot;/&gt;&lt;w:pStyle w:val=&quot;berschrift9&quot;/&gt;&lt;w:lvlText w:val=&quot;%1.%2.%3.%4.%5.%6.%7.%8.%9&quot;/&gt;&lt;w:lvlJc w:val=&quot;left&quot;/&gt;&lt;w:pPr&gt;&lt;w:ind w:left=&quot;1584&quot; w:hanging=&quot;1584&quot;/&gt;&lt;/w:pPr&gt;&lt;w:rPr&gt;&lt;w:rFonts w:hint=&quot;default&quot;/&gt;&lt;w:color w:val=&quot;auto&quot;/&gt;&lt;/w:rPr&gt;&lt;/w:lvl&gt;&lt;/w:listDef&gt;&lt;w:listDef w:listDefId=&quot;11&quot;&gt;&lt;w:lsid w:val=&quot;2AF2468E&quot;/&gt;&lt;w:plt w:val=&quot;Multilevel&quot;/&gt;&lt;w:tmpl w:val=&quot;2FB8F0B4&quot;/&gt;&lt;w:lvl w:ilvl=&quot;0&quot;&gt;&lt;w:start w:val=&quot;1&quot;/&gt;&lt;w:lvlText w:val=&quot;%1&quot;/&gt;&lt;w:lvlJc w:val=&quot;left&quot;/&gt;&lt;w:pPr&gt;&lt;w:ind w:left=&quot;432&quot; w:hanging=&quot;432&quot;/&gt;&lt;/w:pPr&gt;&lt;w:rPr&gt;&lt;w:rFonts w:hint=&quot;default&quot;/&gt;&lt;/w:rPr&gt;&lt;/w:lvl&gt;&lt;w:lvl w:ilvl=&quot;1&quot;&gt;&lt;w:start w:val=&quot;1&quot;/&gt;&lt;w:lvlText w:val=&quot;%1.%2&quot;/&gt;&lt;w:lvlJc w:val=&quot;left&quot;/&gt;&lt;w:pPr&gt;&lt;w:ind w:left=&quot;576&quot; w:hanging=&quot;576&quot;/&gt;&lt;/w:pPr&gt;&lt;w:rPr&gt;&lt;w:rFonts w:hint=&quot;default&quot;/&gt;&lt;/w:rPr&gt;&lt;/w:lvl&gt;&lt;w:lvl w:ilvl=&quot;2&quot;&gt;&lt;w:start w:val=&quot;1&quot;/&gt;&lt;w:lvlText w:val=&quot;%1.%2.%3&quot;/&gt;&lt;w:lvlJc w:val=&quot;left&quot;/&gt;&lt;w:pPr&gt;&lt;w:ind w:left=&quot;720&quot; w:hanging=&quot;720&quot;/&gt;&lt;/w:pPr&gt;&lt;w:rPr&gt;&lt;w:rFonts w:hint=&quot;default&quot;/&gt;&lt;/w:rPr&gt;&lt;/w:lvl&gt;&lt;w:lvl w:ilvl=&quot;3&quot;&gt;&lt;w:start w:val=&quot;1&quot;/&gt;&lt;w:lvlText w:val=&quot;%1.%2.%3.%4&quot;/&gt;&lt;w:lvlJc w:val=&quot;left&quot;/&gt;&lt;w:pPr&gt;&lt;w:ind w:left=&quot;864&quot; w:hanging=&quot;864&quot;/&gt;&lt;/w:pPr&gt;&lt;w:rPr&gt;&lt;w:rFonts w:hint=&quot;default&quot;/&gt;&lt;/w:rPr&gt;&lt;/w:lvl&gt;&lt;w:lvl w:ilvl=&quot;4&quot;&gt;&lt;w:start w:val=&quot;1&quot;/&gt;&lt;w:lvlText w:val=&quot;%1.%2.%3.%4.%5&quot;/&gt;&lt;w:lvlJc w:val=&quot;left&quot;/&gt;&lt;w:pPr&gt;&lt;w:ind w:left=&quot;1008&quot; w:hanging=&quot;1008&quot;/&gt;&lt;/w:pPr&gt;&lt;w:rPr&gt;&lt;w:rFonts w:hint=&quot;default&quot;/&gt;&lt;/w:rPr&gt;&lt;/w:lvl&gt;&lt;w:lvl w:ilvl=&quot;5&quot;&gt;&lt;w:start w:val=&quot;1&quot;/&gt;&lt;w:lvlText w:val=&quot;%1.%2.%3.%4.%5.%6&quot;/&gt;&lt;w:lvlJc w:val=&quot;left&quot;/&gt;&lt;w:pPr&gt;&lt;w:ind w:left=&quot;1152&quot; w:hanging=&quot;1152&quot;/&gt;&lt;/w:pPr&gt;&lt;w:rPr&gt;&lt;w:rFonts w:hint=&quot;default&quot;/&gt;&lt;/w:rPr&gt;&lt;/w:lvl&gt;&lt;w:lvl w:ilvl=&quot;6&quot;&gt;&lt;w:start w:val=&quot;1&quot;/&gt;&lt;w:lvlText w:val=&quot;%1.%2.%3.%4.%5.%6.%7&quot;/&gt;&lt;w:lvlJc w:val=&quot;left&quot;/&gt;&lt;w:pPr&gt;&lt;w:ind w:left=&quot;1296&quot; w:hanging=&quot;1296&quot;/&gt;&lt;/w:pPr&gt;&lt;w:rPr&gt;&lt;w:rFonts w:hint=&quot;default&quot;/&gt;&lt;/w:rPr&gt;&lt;/w:lvl&gt;&lt;w:lvl w:ilvl=&quot;7&quot;&gt;&lt;w:start w:val=&quot;1&quot;/&gt;&lt;w:lvlText w:val=&quot;%1.%2.%3.%4.%5.%6.%7.%8&quot;/&gt;&lt;w:lvlJc w:val=&quot;left&quot;/&gt;&lt;w:pPr&gt;&lt;w:ind w:left=&quot;1440&quot; w:hanging=&quot;1440&quot;/&gt;&lt;/w:pPr&gt;&lt;w:rPr&gt;&lt;w:rFonts w:hint=&quot;default&quot;/&gt;&lt;/w:rPr&gt;&lt;/w:lvl&gt;&lt;w:lvl w:ilvl=&quot;8&quot;&gt;&lt;w:start w:val=&quot;1&quot;/&gt;&lt;w:lvlText w:val=&quot;%1.%2.%3.%4.%5.%6.%7.%8.%9&quot;/&gt;&lt;w:lvlJc w:val=&quot;left&quot;/&gt;&lt;w:pPr&gt;&lt;w:ind w:left=&quot;1584&quot; w:hanging=&quot;1584&quot;/&gt;&lt;/w:pPr&gt;&lt;w:rPr&gt;&lt;w:rFonts w:hint=&quot;default&quot;/&gt;&lt;/w:rPr&gt;&lt;/w:lvl&gt;&lt;/w:listDef&gt;&lt;w:listDef w:listDefId=&quot;12&quot;&gt;&lt;w:lsid w:val=&quot;427670BB&quot;/&gt;&lt;w:plt w:val=&quot;Multilevel&quot;/&gt;&lt;w:tmpl w:val=&quot;501CCBAC&quot;/&gt;&lt;w:lvl w:ilvl=&quot;0&quot;&gt;&lt;w:start w:val=&quot;1&quot;/&gt;&lt;w:nfc w:val=&quot;23&quot;/&gt;&lt;w:pStyle w:val=&quot;Aufzhlungszeichen&quot;/&gt;&lt;w:lvlText w:val=&quot;&quot;/&gt;&lt;w:lvlJc w:val=&quot;left&quot;/&gt;&lt;w:pPr&gt;&lt;w:ind w:left=&quot;284&quot; w:hanging=&quot;284&quot;/&gt;&lt;/w:pPr&gt;&lt;w:rPr&gt;&lt;w:rFonts w:ascii=&quot;Wingdings 3&quot; w:h-ansi=&quot;Wingdings 3&quot; w:hint=&quot;default&quot;/&gt;&lt;w:color w:val=&quot;00893D&quot;/&gt;&lt;w:sz w:val=&quot;16&quot;/&gt;&lt;/w:rPr&gt;&lt;/w:lvl&gt;&lt;w:lvl w:ilvl=&quot;1&quot;&gt;&lt;w:start w:val=&quot;1&quot;/&gt;&lt;w:nfc w:val=&quot;23&quot;/&gt;&lt;w:pStyle w:val=&quot;Aufzhlungszeichen2&quot;/&gt;&lt;w:lvlText w:val=&quot;&quot;/&gt;&lt;w:lvlJc w:val=&quot;left&quot;/&gt;&lt;w:pPr&gt;&lt;w:ind w:left=&quot;568&quot; w:hanging=&quot;284&quot;/&gt;&lt;/w:pPr&gt;&lt;w:rPr&gt;&lt;w:rFonts w:ascii=&quot;Wingdings 3&quot; w:h-ansi=&quot;Wingdings 3&quot; w:hint=&quot;default&quot;/&gt;&lt;w:color w:val=&quot;00893D&quot;/&gt;&lt;w:sz w:val=&quot;16&quot;/&gt;&lt;/w:rPr&gt;&lt;/w:lvl&gt;&lt;w:lvl w:ilvl=&quot;2&quot;&gt;&lt;w:start w:val=&quot;1&quot;/&gt;&lt;w:nfc w:val=&quot;23&quot;/&gt;&lt;w:pStyle w:val=&quot;Aufzhlungszeichen3&quot;/&gt;&lt;w:lvlText w:val=&quot;–&quot;/&gt;&lt;w:lvlJc w:val=&quot;left&quot;/&gt;&lt;w:pPr&gt;&lt;w:ind w:left=&quot;852&quot; w:hanging=&quot;284&quot;/&gt;&lt;/w:pPr&gt;&lt;w:rPr&gt;&lt;w:rFonts w:ascii=&quot;Calibri&quot; w:h-ansi=&quot;Calibri&quot; w:hint=&quot;default&quot;/&gt;&lt;w:color w:val=&quot;00893D&quot;/&gt;&lt;/w:rPr&gt;&lt;/w:lvl&gt;&lt;w:lvl w:ilvl=&quot;3&quot;&gt;&lt;w:start w:val=&quot;1&quot;/&gt;&lt;w:nfc w:val=&quot;23&quot;/&gt;&lt;w:pStyle w:val=&quot;Aufzhlungszeichen4&quot;/&gt;&lt;w:lvlText w:val=&quot;–&quot;/&gt;&lt;w:lvlJc w:val=&quot;left&quot;/&gt;&lt;w:pPr&gt;&lt;w:ind w:left=&quot;1136&quot; w:hanging=&quot;284&quot;/&gt;&lt;/w:pPr&gt;&lt;w:rPr&gt;&lt;w:rFonts w:ascii=&quot;Calibri&quot; w:h-ansi=&quot;Calibri&quot; w:hint=&quot;default&quot;/&gt;&lt;w:color w:val=&quot;00893D&quot;/&gt;&lt;/w:rPr&gt;&lt;/w:lvl&gt;&lt;w:lvl w:ilvl=&quot;4&quot;&gt;&lt;w:start w:val=&quot;1&quot;/&gt;&lt;w:nfc w:val=&quot;23&quot;/&gt;&lt;w:pStyle w:val=&quot;Aufzhlungszeichen5&quot;/&gt;&lt;w:lvlText w:val=&quot;–&quot;/&gt;&lt;w:lvlJc w:val=&quot;left&quot;/&gt;&lt;w:pPr&gt;&lt;w:ind w:left=&quot;1420&quot; w:hanging=&quot;284&quot;/&gt;&lt;/w:pPr&gt;&lt;w:rPr&gt;&lt;w:rFonts w:ascii=&quot;Calibri&quot; w:h-ansi=&quot;Calibri&quot; w:hint=&quot;default&quot;/&gt;&lt;w:color w:val=&quot;00893D&quot;/&gt;&lt;/w:rPr&gt;&lt;/w:lvl&gt;&lt;w:lvl w:ilvl=&quot;5&quot;&gt;&lt;w:start w:val=&quot;1&quot;/&gt;&lt;w:nfc w:val=&quot;23&quot;/&gt;&lt;w:lvlText w:val=&quot;–&quot;/&gt;&lt;w:lvlJc w:val=&quot;left&quot;/&gt;&lt;w:pPr&gt;&lt;w:ind w:left=&quot;1704&quot; w:hanging=&quot;284&quot;/&gt;&lt;/w:pPr&gt;&lt;w:rPr&gt;&lt;w:rFonts w:ascii=&quot;Calibri&quot; w:h-ansi=&quot;Calibri&quot; w:hint=&quot;default&quot;/&gt;&lt;w:color w:val=&quot;00893D&quot;/&gt;&lt;/w:rPr&gt;&lt;/w:lvl&gt;&lt;w:lvl w:ilvl=&quot;6&quot;&gt;&lt;w:start w:val=&quot;1&quot;/&gt;&lt;w:nfc w:val=&quot;23&quot;/&gt;&lt;w:lvlText w:val=&quot;–&quot;/&gt;&lt;w:lvlJc w:val=&quot;left&quot;/&gt;&lt;w:pPr&gt;&lt;w:ind w:left=&quot;1988&quot; w:hanging=&quot;284&quot;/&gt;&lt;/w:pPr&gt;&lt;w:rPr&gt;&lt;w:rFonts w:ascii=&quot;Calibri&quot; w:h-ansi=&quot;Calibri&quot; w:hint=&quot;default&quot;/&gt;&lt;w:color w:val=&quot;00893D&quot;/&gt;&lt;/w:rPr&gt;&lt;/w:lvl&gt;&lt;w:lvl w:ilvl=&quot;7&quot;&gt;&lt;w:start w:val=&quot;1&quot;/&gt;&lt;w:nfc w:val=&quot;23&quot;/&gt;&lt;w:lvlText w:val=&quot;–&quot;/&gt;&lt;w:lvlJc w:val=&quot;left&quot;/&gt;&lt;w:pPr&gt;&lt;w:ind w:left=&quot;2272&quot; w:hanging=&quot;284&quot;/&gt;&lt;/w:pPr&gt;&lt;w:rPr&gt;&lt;w:rFonts w:ascii=&quot;Calibri&quot; w:h-ansi=&quot;Calibri&quot; w:hint=&quot;default&quot;/&gt;&lt;w:color w:val=&quot;00893D&quot;/&gt;&lt;/w:rPr&gt;&lt;/w:lvl&gt;&lt;w:lvl w:ilvl=&quot;8&quot;&gt;&lt;w:start w:val=&quot;1&quot;/&gt;&lt;w:nfc w:val=&quot;23&quot;/&gt;&lt;w:lvlText w:val=&quot;–&quot;/&gt;&lt;w:lvlJc w:val=&quot;left&quot;/&gt;&lt;w:pPr&gt;&lt;w:ind w:left=&quot;2556&quot; w:hanging=&quot;284&quot;/&gt;&lt;/w:pPr&gt;&lt;w:rPr&gt;&lt;w:rFonts w:ascii=&quot;Calibri&quot; w:h-ansi=&quot;Calibri&quot; w:hint=&quot;default&quot;/&gt;&lt;w:color w:val=&quot;00893D&quot;/&gt;&lt;/w:rPr&gt;&lt;/w:lvl&gt;&lt;/w:listDef&gt;&lt;w:listDef w:listDefId=&quot;13&quot;&gt;&lt;w:lsid w:val=&quot;4A6F3F95&quot;/&gt;&lt;w:plt w:val=&quot;Multilevel&quot;/&gt;&lt;w:tmpl w:val=&quot;26085E18&quot;/&gt;&lt;w:lvl w:ilvl=&quot;0&quot;&gt;&lt;w:start w:val=&quot;1&quot;/&gt;&lt;w:pStyle w:val=&quot;Nummerierung&quot;/&gt;&lt;w:lvlText w:val=&quot;%1&quot;/&gt;&lt;w:lvlJc w:val=&quot;left&quot;/&gt;&lt;w:pPr&gt;&lt;w:ind w:left=&quot;454&quot; w:hanging=&quot;454&quot;/&gt;&lt;/w:pPr&gt;&lt;w:rPr&gt;&lt;w:rFonts w:hint=&quot;default&quot;/&gt;&lt;/w:rPr&gt;&lt;/w:lvl&gt;&lt;w:lvl w:ilvl=&quot;1&quot;&gt;&lt;w:start w:val=&quot;1&quot;/&gt;&lt;w:pStyle w:val=&quot;Nummerierung2&quot;/&gt;&lt;w:lvlText w:val=&quot;%1.%2&quot;/&gt;&lt;w:lvlJc w:val=&quot;left&quot;/&gt;&lt;w:pPr&gt;&lt;w:ind w:left=&quot;454&quot; w:hanging=&quot;454&quot;/&gt;&lt;/w:pPr&gt;&lt;w:rPr&gt;&lt;w:rFonts w:hint=&quot;default&quot;/&gt;&lt;/w:rPr&gt;&lt;/w:lvl&gt;&lt;w:lvl w:ilvl=&quot;2&quot;&gt;&lt;w:start w:val=&quot;1&quot;/&gt;&lt;w:nfc w:val=&quot;4&quot;/&gt;&lt;w:pStyle w:val=&quot;Nummerierung3&quot;/&gt;&lt;w:lvlText w:val=&quot;%3)&quot;/&gt;&lt;w:lvlJc w:val=&quot;left&quot;/&gt;&lt;w:pPr&gt;&lt;w:ind w:left=&quot;680&quot; w:hanging=&quot;226&quot;/&gt;&lt;/w:pPr&gt;&lt;w:rPr&gt;&lt;w:rFonts w:hint=&quot;default&quot;/&gt;&lt;/w:rPr&gt;&lt;/w:lvl&gt;&lt;w:lvl w:ilvl=&quot;3&quot;&gt;&lt;w:start w:val=&quot;1&quot;/&gt;&lt;w:nfc w:val=&quot;2&quot;/&gt;&lt;w:lvlText w:val=&quot;%4)&quot;/&gt;&lt;w:lvlJc w:val=&quot;left&quot;/&gt;&lt;w:pPr&gt;&lt;w:ind w:left=&quot;907&quot; w:hanging=&quot;227&quot;/&gt;&lt;/w:pPr&gt;&lt;w:rPr&gt;&lt;w:rFonts w:hint=&quot;default&quot;/&gt;&lt;/w:rPr&gt;&lt;/w:lvl&gt;&lt;w:lvl w:ilvl=&quot;4&quot;&gt;&lt;w:start w:val=&quot;1&quot;/&gt;&lt;w:nfc w:val=&quot;23&quot;/&gt;&lt;w:lvlText w:val=&quot;–&quot;/&gt;&lt;w:lvlJc w:val=&quot;left&quot;/&gt;&lt;w:pPr&gt;&lt;w:ind w:left=&quot;1134&quot; w:hanging=&quot;227&quot;/&gt;&lt;/w:pPr&gt;&lt;w:rPr&gt;&lt;w:rFonts w:ascii=&quot;Calibri&quot; w:h-ansi=&quot;Calibri&quot; w:hint=&quot;default&quot;/&gt;&lt;/w:rPr&gt;&lt;/w:lvl&gt;&lt;w:lvl w:ilvl=&quot;5&quot;&gt;&lt;w:start w:val=&quot;1&quot;/&gt;&lt;w:nfc w:val=&quot;23&quot;/&gt;&lt;w:lvlText w:val=&quot;–&quot;/&gt;&lt;w:lvlJc w:val=&quot;left&quot;/&gt;&lt;w:pPr&gt;&lt;w:ind w:left=&quot;1361&quot; w:hanging=&quot;227&quot;/&gt;&lt;/w:pPr&gt;&lt;w:rPr&gt;&lt;w:rFonts w:ascii=&quot;Calibri&quot; w:h-ansi=&quot;Calibri&quot; w:hint=&quot;default&quot;/&gt;&lt;/w:rPr&gt;&lt;/w:lvl&gt;&lt;w:lvl w:ilvl=&quot;6&quot;&gt;&lt;w:start w:val=&quot;1&quot;/&gt;&lt;w:nfc w:val=&quot;23&quot;/&gt;&lt;w:lvlText w:val=&quot;–&quot;/&gt;&lt;w:lvlJc w:val=&quot;left&quot;/&gt;&lt;w:pPr&gt;&lt;w:ind w:left=&quot;1588&quot; w:hanging=&quot;227&quot;/&gt;&lt;/w:pPr&gt;&lt;w:rPr&gt;&lt;w:rFonts w:ascii=&quot;Calibri&quot; w:h-ansi=&quot;Calibri&quot; w:hint=&quot;default&quot;/&gt;&lt;/w:rPr&gt;&lt;/w:lvl&gt;&lt;w:lvl w:ilvl=&quot;7&quot;&gt;&lt;w:start w:val=&quot;1&quot;/&gt;&lt;w:nfc w:val=&quot;23&quot;/&gt;&lt;w:lvlText w:val=&quot;–&quot;/&gt;&lt;w:lvlJc w:val=&quot;left&quot;/&gt;&lt;w:pPr&gt;&lt;w:ind w:left=&quot;1814&quot; w:hanging=&quot;226&quot;/&gt;&lt;/w:pPr&gt;&lt;w:rPr&gt;&lt;w:rFonts w:ascii=&quot;Calibri&quot; w:h-ansi=&quot;Calibri&quot; w:hint=&quot;default&quot;/&gt;&lt;/w:rPr&gt;&lt;/w:lvl&gt;&lt;w:lvl w:ilvl=&quot;8&quot;&gt;&lt;w:start w:val=&quot;1&quot;/&gt;&lt;w:nfc w:val=&quot;23&quot;/&gt;&lt;w:lvlText w:val=&quot;–&quot;/&gt;&lt;w:lvlJc w:val=&quot;left&quot;/&gt;&lt;w:pPr&gt;&lt;w:ind w:left=&quot;2041&quot; w:hanging=&quot;227&quot;/&gt;&lt;/w:pPr&gt;&lt;w:rPr&gt;&lt;w:rFonts w:ascii=&quot;Calibri&quot; w:h-ansi=&quot;Calibri&quot; w:hint=&quot;default&quot;/&gt;&lt;/w:rPr&gt;&lt;/w:lvl&gt;&lt;/w:listDef&gt;&lt;w:list w:ilfo=&quot;1&quot;&gt;&lt;w:ilst w:val=&quot;9&quot;/&gt;&lt;/w:list&gt;&lt;w:list w:ilfo=&quot;2&quot;&gt;&lt;w:ilst w:val=&quot;7&quot;/&gt;&lt;/w:list&gt;&lt;w:list w:ilfo=&quot;3&quot;&gt;&lt;w:ilst w:val=&quot;6&quot;/&gt;&lt;/w:list&gt;&lt;w:list w:ilfo=&quot;4&quot;&gt;&lt;w:ilst w:val=&quot;5&quot;/&gt;&lt;/w:list&gt;&lt;w:list w:ilfo=&quot;5&quot;&gt;&lt;w:ilst w:val=&quot;4&quot;/&gt;&lt;/w:list&gt;&lt;w:list w:ilfo=&quot;6&quot;&gt;&lt;w:ilst w:val=&quot;12&quot;/&gt;&lt;/w:list&gt;&lt;w:list w:ilfo=&quot;7&quot;&gt;&lt;w:ilst w:val=&quot;12&quot;/&gt;&lt;/w:list&gt;&lt;w:list w:ilfo=&quot;8&quot;&gt;&lt;w:ilst w:val=&quot;12&quot;/&gt;&lt;/w:list&gt;&lt;w:list w:ilfo=&quot;9&quot;&gt;&lt;w:ilst w:val=&quot;12&quot;/&gt;&lt;/w:list&gt;&lt;w:list w:ilfo=&quot;10&quot;&gt;&lt;w:ilst w:val=&quot;12&quot;/&gt;&lt;/w:list&gt;&lt;w:list w:ilfo=&quot;11&quot;&gt;&lt;w:ilst w:val=&quot;13&quot;/&gt;&lt;/w:list&gt;&lt;w:list w:ilfo=&quot;12&quot;&gt;&lt;w:ilst w:val=&quot;13&quot;/&gt;&lt;/w:list&gt;&lt;w:list w:ilfo=&quot;13&quot;&gt;&lt;w:ilst w:val=&quot;13&quot;/&gt;&lt;/w:list&gt;&lt;w:list w:ilfo=&quot;14&quot;&gt;&lt;w:ilst w:val=&quot;10&quot;/&gt;&lt;/w:list&gt;&lt;w:list w:ilfo=&quot;15&quot;&gt;&lt;w:ilst w:val=&quot;10&quot;/&gt;&lt;/w:list&gt;&lt;w:list w:ilfo=&quot;16&quot;&gt;&lt;w:ilst w:val=&quot;10&quot;/&gt;&lt;/w:list&gt;&lt;w:list w:ilfo=&quot;17&quot;&gt;&lt;w:ilst w:val=&quot;10&quot;/&gt;&lt;/w:list&gt;&lt;w:list w:ilfo=&quot;18&quot;&gt;&lt;w:ilst w:val=&quot;10&quot;/&gt;&lt;/w:list&gt;&lt;w:list w:ilfo=&quot;19&quot;&gt;&lt;w:ilst w:val=&quot;8&quot;/&gt;&lt;/w:list&gt;&lt;w:list w:ilfo=&quot;20&quot;&gt;&lt;w:ilst w:val=&quot;3&quot;/&gt;&lt;/w:list&gt;&lt;w:list w:ilfo=&quot;21&quot;&gt;&lt;w:ilst w:val=&quot;2&quot;/&gt;&lt;/w:list&gt;&lt;w:list w:ilfo=&quot;22&quot;&gt;&lt;w:ilst w:val=&quot;1&quot;/&gt;&lt;/w:list&gt;&lt;w:list w:ilfo=&quot;23&quot;&gt;&lt;w:ilst w:val=&quot;0&quot;/&gt;&lt;/w:list&gt;&lt;w:list w:ilfo=&quot;24&quot;&gt;&lt;w:ilst w:val=&quot;11&quot;/&gt;&lt;/w:list&gt;&lt;/w:lists&gt;&lt;w:styles&gt;&lt;w:versionOfBuiltInStylenames w:val=&quot;7&quot;/&gt;&lt;w:latentStyles w:defLockedState=&quot;off&quot; w:latentStyleCount=&quot;375&quot;&gt;&lt;w:lsdException w:name=&quot;Normal&quot;/&gt;&lt;w:lsdException w:name=&quot;heading 1&quot;/&gt;&lt;w:lsdException w:name=&quot;heading 2&quot;/&gt;&lt;w:lsdException w:name=&quot;heading 3&quot;/&gt;&lt;w:lsdException w:name=&quot;heading 4&quot;/&gt;&lt;w:lsdException w:name=&quot;heading 5&quot;/&gt;&lt;w:lsdException w:name=&quot;heading 6&quot;/&gt;&lt;w:lsdException w:name=&quot;heading 7&quot;/&gt;&lt;w:lsdException w:name=&quot;heading 8&quot;/&gt;&lt;w:lsdException w:name=&quot;heading 9&quot;/&gt;&lt;w:lsdException w:name=&quot;index 1&quot;/&gt;&lt;w:lsdException w:name=&quot;index 2&quot;/&gt;&lt;w:lsdException w:name=&quot;index 3&quot;/&gt;&lt;w:lsdException w:name=&quot;index 4&quot;/&gt;&lt;w:lsdException w:name=&quot;index 5&quot;/&gt;&lt;w:lsdException w:name=&quot;index 6&quot;/&gt;&lt;w:lsdException w:name=&quot;index 7&quot;/&gt;&lt;w:lsdException w:name=&quot;index 8&quot;/&gt;&lt;w:lsdException w:name=&quot;index 9&quot;/&gt;&lt;w:lsdException w:name=&quot;toc 1&quot;/&gt;&lt;w:lsdException w:name=&quot;toc 2&quot;/&gt;&lt;w:lsdException w:name=&quot;toc 3&quot;/&gt;&lt;w:lsdException w:name=&quot;toc 4&quot;/&gt;&lt;w:lsdException w:name=&quot;toc 5&quot;/&gt;&lt;w:lsdException w:name=&quot;toc 6&quot;/&gt;&lt;w:lsdException w:name=&quot;toc 7&quot;/&gt;&lt;w:lsdException w:name=&quot;toc 8&quot;/&gt;&lt;w:lsdException w:name=&quot;toc 9&quot;/&gt;&lt;w:lsdException w:name=&quot;Normal Indent&quot;/&gt;&lt;w:lsdException w:name=&quot;footnote text&quot;/&gt;&lt;w:lsdException w:name=&quot;annotation text&quot;/&gt;&lt;w:lsdException w:name=&quot;header&quot;/&gt;&lt;w:lsdException w:name=&quot;footer&quot;/&gt;&lt;w:lsdException w:name=&quot;index heading&quot;/&gt;&lt;w:lsdException w:name=&quot;caption&quot;/&gt;&lt;w:lsdException w:name=&quot;table of figures&quot;/&gt;&lt;w:lsdException w:name=&quot;envelope address&quot;/&gt;&lt;w:lsdException w:name=&quot;envelope return&quot;/&gt;&lt;w:lsdException w:name=&quot;footnote reference&quot;/&gt;&lt;w:lsdException w:name=&quot;annotation reference&quot;/&gt;&lt;w:lsdException w:name=&quot;line number&quot;/&gt;&lt;w:lsdException w:name=&quot;page number&quot;/&gt;&lt;w:lsdException w:name=&quot;endnote reference&quot;/&gt;&lt;w:lsdException w:name=&quot;endnote text&quot;/&gt;&lt;w:lsdException w:name=&quot;table of authorities&quot;/&gt;&lt;w:lsdException w:name=&quot;macro&quot;/&gt;&lt;w:lsdException w:name=&quot;toa heading&quot;/&gt;&lt;w:lsdException w:name=&quot;List&quot;/&gt;&lt;w:lsdException w:name=&quot;List Bullet&quot;/&gt;&lt;w:lsdException w:name=&quot;List Number&quot;/&gt;&lt;w:lsdException w:name=&quot;List 2&quot;/&gt;&lt;w:lsdException w:name=&quot;List 3&quot;/&gt;&lt;w:lsdException w:name=&quot;List 4&quot;/&gt;&lt;w:lsdException w:name=&quot;List 5&quot;/&gt;&lt;w:lsdException w:name=&quot;List Bullet 2&quot;/&gt;&lt;w:lsdException w:name=&quot;List Bullet 3&quot;/&gt;&lt;w:lsdException w:name=&quot;List Bullet 4&quot;/&gt;&lt;w:lsdException w:name=&quot;List Bullet 5&quot;/&gt;&lt;w:lsdException w:name=&quot;List Number 2&quot;/&gt;&lt;w:lsdException w:name=&quot;List Number 3&quot;/&gt;&lt;w:lsdException w:name=&quot;List Number 4&quot;/&gt;&lt;w:lsdException w:name=&quot;List Number 5&quot;/&gt;&lt;w:lsdException w:name=&quot;Title&quot;/&gt;&lt;w:lsdException w:name=&quot;Closing&quot;/&gt;&lt;w:lsdException w:name=&quot;Signature&quot;/&gt;&lt;w:lsdException w:name=&quot;Default Paragraph Font&quot;/&gt;&lt;w:lsdException w:name=&quot;Body Text&quot;/&gt;&lt;w:lsdException w:name=&quot;Body Text Indent&quot;/&gt;&lt;w:lsdException w:name=&quot;List Continue&quot;/&gt;&lt;w:lsdException w:name=&quot;List Continue 2&quot;/&gt;&lt;w:lsdException w:name=&quot;List Continue 3&quot;/&gt;&lt;w:lsdException w:name=&quot;List Continue 4&quot;/&gt;&lt;w:lsdException w:name=&quot;List Continue 5&quot;/&gt;&lt;w:lsdException w:name=&quot;Message Header&quot;/&gt;&lt;w:lsdException w:name=&quot;Subtitle&quot;/&gt;&lt;w:lsdException w:name=&quot;Salutation&quot;/&gt;&lt;w:lsdException w:name=&quot;Date&quot;/&gt;&lt;w:lsdException w:name=&quot;Body Text First Indent&quot;/&gt;&lt;w:lsdException w:name=&quot;Body Text First Indent 2&quot;/&gt;&lt;w:lsdException w:name=&quot;Note Heading&quot;/&gt;&lt;w:lsdException w:name=&quot;Body Text 2&quot;/&gt;&lt;w:lsdException w:name=&quot;Body Text 3&quot;/&gt;&lt;w:lsdException w:name=&quot;Body Text Indent 2&quot;/&gt;&lt;w:lsdException w:name=&quot;Body Text Indent 3&quot;/&gt;&lt;w:lsdException w:name=&quot;Block Text&quot;/&gt;&lt;w:lsdException w:name=&quot;Hyperlink&quot;/&gt;&lt;w:lsdException w:name=&quot;FollowedHyperlink&quot;/&gt;&lt;w:lsdException w:name=&quot;Strong&quot;/&gt;&lt;w:lsdException w:name=&quot;Emphasis&quot;/&gt;&lt;w:lsdException w:name=&quot;Document Map&quot;/&gt;&lt;w:lsdException w:name=&quot;Plain Text&quot;/&gt;&lt;w:lsdException w:name=&quot;E-mail Signature&quot;/&gt;&lt;w:lsdException w:name=&quot;HTML Top of Form&quot;/&gt;&lt;w:lsdException w:name=&quot;HTML Bottom of Form&quot;/&gt;&lt;w:lsdException w:name=&quot;Normal (Web)&quot;/&gt;&lt;w:lsdException w:name=&quot;HTML Acronym&quot;/&gt;&lt;w:lsdException w:name=&quot;HTML Address&quot;/&gt;&lt;w:lsdException w:name=&quot;HTML Cite&quot;/&gt;&lt;w:lsdException w:name=&quot;HTML Code&quot;/&gt;&lt;w:lsdException w:name=&quot;HTML Definition&quot;/&gt;&lt;w:lsdException w:name=&quot;HTML Keyboard&quot;/&gt;&lt;w:lsdException w:name=&quot;HTML Preformatted&quot;/&gt;&lt;w:lsdException w:name=&quot;HTML Sample&quot;/&gt;&lt;w:lsdException w:name=&quot;HTML Typewriter&quot;/&gt;&lt;w:lsdException w:name=&quot;HTML Variable&quot;/&gt;&lt;w:lsdException w:name=&quot;annotation subject&quot;/&gt;&lt;w:lsdException w:name=&quot;No List&quot;/&gt;&lt;w:lsdException w:name=&quot;Outline List 1&quot;/&gt;&lt;w:lsdException w:name=&quot;Outline List 2&quot;/&gt;&lt;w:lsdException w:name=&quot;Outline List 3&quot;/&gt;&lt;w:lsdException w:name=&quot;Table Simple 1&quot;/&gt;&lt;w:lsdException w:name=&quot;Table Simple 2&quot;/&gt;&lt;w:lsdException w:name=&quot;Table Simple 3&quot;/&gt;&lt;w:lsdException w:name=&quot;Table Classic 1&quot;/&gt;&lt;w:lsdException w:name=&quot;Table Classic 2&quot;/&gt;&lt;w:lsdException w:name=&quot;Table Classic 3&quot;/&gt;&lt;w:lsdException w:name=&quot;Table Classic 4&quot;/&gt;&lt;w:lsdException w:name=&quot;Table Colorful 1&quot;/&gt;&lt;w:lsdException w:name=&quot;Table Colorful 2&quot;/&gt;&lt;w:lsdException w:name=&quot;Table Colorful 3&quot;/&gt;&lt;w:lsdException w:name=&quot;Table Columns 1&quot;/&gt;&lt;w:lsdException w:name=&quot;Table Columns 2&quot;/&gt;&lt;w:lsdException w:name=&quot;Table Columns 3&quot;/&gt;&lt;w:lsdException w:name=&quot;Table Columns 4&quot;/&gt;&lt;w:lsdException w:name=&quot;Table Columns 5&quot;/&gt;&lt;w:lsdException w:name=&quot;Table Grid 1&quot;/&gt;&lt;w:lsdException w:name=&quot;Table Grid 2&quot;/&gt;&lt;w:lsdException w:name=&quot;Table Grid 3&quot;/&gt;&lt;w:lsdException w:name=&quot;Table Grid 4&quot;/&gt;&lt;w:lsdException w:name=&quot;Table Grid 5&quot;/&gt;&lt;w:lsdException w:name=&quot;Table Grid 6&quot;/&gt;&lt;w:lsdException w:name=&quot;Table Grid 7&quot;/&gt;&lt;w:lsdException w:name=&quot;Table Grid 8&quot;/&gt;&lt;w:lsdException w:name=&quot;Table List 1&quot;/&gt;&lt;w:lsdException w:name=&quot;Table List 2&quot;/&gt;&lt;w:lsdException w:name=&quot;Table List 3&quot;/&gt;&lt;w:lsdException w:name=&quot;Table List 4&quot;/&gt;&lt;w:lsdException w:name=&quot;Table List 5&quot;/&gt;&lt;w:lsdException w:name=&quot;Table List 6&quot;/&gt;&lt;w:lsdException w:name=&quot;Table List 7&quot;/&gt;&lt;w:lsdException w:name=&quot;Table List 8&quot;/&gt;&lt;w:lsdException w:name=&quot;Table 3D effects 1&quot;/&gt;&lt;w:lsdException w:name=&quot;Table 3D effects 2&quot;/&gt;&lt;w:lsdException w:name=&quot;Table 3D effects 3&quot;/&gt;&lt;w:lsdException w:name=&quot;Table Contemporary&quot;/&gt;&lt;w:lsdException w:name=&quot;Table Elegant&quot;/&gt;&lt;w:lsdException w:name=&quot;Table Professional&quot;/&gt;&lt;w:lsdException w:name=&quot;Table Subtle 1&quot;/&gt;&lt;w:lsdException w:name=&quot;Table Web 1&quot;/&gt;&lt;w:lsdException w:name=&quot;Table Web 2&quot;/&gt;&lt;w:lsdException w:name=&quot;Balloon Text&quot;/&gt;&lt;w:lsdException w:name=&quot;Table Grid&quot;/&gt;&lt;w:lsdException w:name=&quot;Table Theme&quot;/&gt;&lt;w:lsdException w:name=&quot;Placeholder Text&quot;/&gt;&lt;w:lsdException w:name=&quot;No Spacing&quot;/&gt;&lt;w:lsdException w:name=&quot;Light Shading&quot;/&gt;&lt;w:lsdException w:name=&quot;Light List&quot;/&gt;&lt;w:lsdException w:name=&quot;Light Grid&quot;/&gt;&lt;w:lsdException w:name=&quot;Medium Shading 1&quot;/&gt;&lt;w:lsdException w:name=&quot;Medium Shading 2&quot;/&gt;&lt;w:lsdException w:name=&quot;Medium List 1&quot;/&gt;&lt;w:lsdException w:name=&quot;Medium List 2&quot;/&gt;&lt;w:lsdException w:name=&quot;Medium Grid 1&quot;/&gt;&lt;w:lsdException w:name=&quot;Medium Grid 2&quot;/&gt;&lt;w:lsdException w:name=&quot;Medium Grid 3&quot;/&gt;&lt;w:lsdException w:name=&quot;Dark List&quot;/&gt;&lt;w:lsdException w:name=&quot;Colorful Shading&quot;/&gt;&lt;w:lsdException w:name=&quot;Colorful List&quot;/&gt;&lt;w:lsdException w:name=&quot;Colorful Grid&quot;/&gt;&lt;w:lsdException w:name=&quot;Light Shading Accent 1&quot;/&gt;&lt;w:lsdException w:name=&quot;Light List Accent 1&quot;/&gt;&lt;w:lsdException w:name=&quot;Light Grid Accent 1&quot;/&gt;&lt;w:lsdException w:name=&quot;Medium Shading 1 Accent 1&quot;/&gt;&lt;w:lsdException w:name=&quot;Medium Shading 2 Accent 1&quot;/&gt;&lt;w:lsdException w:name=&quot;Medium List 1 Accent 1&quot;/&gt;&lt;w:lsdException w:name=&quot;Revision&quot;/&gt;&lt;w:lsdException w:name=&quot;List Paragraph&quot;/&gt;&lt;w:lsdException w:name=&quot;Quote&quot;/&gt;&lt;w:lsdException w:name=&quot;Intense Quote&quot;/&gt;&lt;w:lsdException w:name=&quot;Medium List 2 Accent 1&quot;/&gt;&lt;w:lsdException w:name=&quot;Medium Grid 1 Accent 1&quot;/&gt;&lt;w:lsdException w:name=&quot;Medium Grid 2 Accent 1&quot;/&gt;&lt;w:lsdException w:name=&quot;Medium Grid 3 Accent 1&quot;/&gt;&lt;w:lsdException w:name=&quot;Dark List Accent 1&quot;/&gt;&lt;w:lsdException w:name=&quot;Colorful Shading Accent 1&quot;/&gt;&lt;w:lsdException w:name=&quot;Colorful List Accent 1&quot;/&gt;&lt;w:lsdException w:name=&quot;Colorful Grid Accent 1&quot;/&gt;&lt;w:lsdException w:name=&quot;Light Shading Accent 2&quot;/&gt;&lt;w:lsdException w:name=&quot;Light List Accent 2&quot;/&gt;&lt;w:lsdException w:name=&quot;Light Grid Accent 2&quot;/&gt;&lt;w:lsdException w:name=&quot;Medium Shading 1 Accent 2&quot;/&gt;&lt;w:lsdException w:name=&quot;Medium Shading 2 Accent 2&quot;/&gt;&lt;w:lsdException w:name=&quot;Medium List 1 Accent 2&quot;/&gt;&lt;w:lsdException w:name=&quot;Medium List 2 Accent 2&quot;/&gt;&lt;w:lsdException w:name=&quot;Medium Grid 1 Accent 2&quot;/&gt;&lt;w:lsdException w:name=&quot;Medium Grid 2 Accent 2&quot;/&gt;&lt;w:lsdException w:name=&quot;Medium Grid 3 Accent 2&quot;/&gt;&lt;w:lsdException w:name=&quot;Dark List Accent 2&quot;/&gt;&lt;w:lsdException w:name=&quot;Colorful Shading Accent 2&quot;/&gt;&lt;w:lsdException w:name=&quot;Colorful List Accent 2&quot;/&gt;&lt;w:lsdException w:name=&quot;Colorful Grid Accent 2&quot;/&gt;&lt;w:lsdException w:name=&quot;Light Shading Accent 3&quot;/&gt;&lt;w:lsdException w:name=&quot;Light List Accent 3&quot;/&gt;&lt;w:lsdException w:name=&quot;Light Grid Accent 3&quot;/&gt;&lt;w:lsdException w:name=&quot;Medium Shading 1 Accent 3&quot;/&gt;&lt;w:lsdException w:name=&quot;Medium Shading 2 Accent 3&quot;/&gt;&lt;w:lsdException w:name=&quot;Medium List 1 Accent 3&quot;/&gt;&lt;w:lsdException w:name=&quot;Medium List 2 Accent 3&quot;/&gt;&lt;w:lsdException w:name=&quot;Medium Grid 1 Accent 3&quot;/&gt;&lt;w:lsdException w:name=&quot;Medium Grid 2 Accent 3&quot;/&gt;&lt;w:lsdException w:name=&quot;Medium Grid 3 Accent 3&quot;/&gt;&lt;w:lsdException w:name=&quot;Dark List Accent 3&quot;/&gt;&lt;w:lsdException w:name=&quot;Colorful Shading Accent 3&quot;/&gt;&lt;w:lsdException w:name=&quot;Colorful List Accent 3&quot;/&gt;&lt;w:lsdException w:name=&quot;Colorful Grid Accent 3&quot;/&gt;&lt;w:lsdException w:name=&quot;Light Shading Accent 4&quot;/&gt;&lt;w:lsdException w:name=&quot;Light List Accent 4&quot;/&gt;&lt;w:lsdException w:name=&quot;Light Grid Accent 4&quot;/&gt;&lt;w:lsdException w:name=&quot;Medium Shading 1 Accent 4&quot;/&gt;&lt;w:lsdException w:name=&quot;Medium Shading 2 Accent 4&quot;/&gt;&lt;w:lsdException w:name=&quot;Medium List 1 Accent 4&quot;/&gt;&lt;w:lsdException w:name=&quot;Medium List 2 Accent 4&quot;/&gt;&lt;w:lsdException w:name=&quot;Medium Grid 1 Accent 4&quot;/&gt;&lt;w:lsdException w:name=&quot;Medium Grid 2 Accent 4&quot;/&gt;&lt;w:lsdException w:name=&quot;Medium Grid 3 Accent 4&quot;/&gt;&lt;w:lsdException w:name=&quot;Dark List Accent 4&quot;/&gt;&lt;w:lsdException w:name=&quot;Colorful Shading Accent 4&quot;/&gt;&lt;w:lsdException w:name=&quot;Colorful List Accent 4&quot;/&gt;&lt;w:lsdException w:name=&quot;Colorful Grid Accent 4&quot;/&gt;&lt;w:lsdException w:name=&quot;Light Shading Accent 5&quot;/&gt;&lt;w:lsdException w:name=&quot;Light List Accent 5&quot;/&gt;&lt;w:lsdException w:name=&quot;Light Grid Accent 5&quot;/&gt;&lt;w:lsdException w:name=&quot;Medium Shading 1 Accent 5&quot;/&gt;&lt;w:lsdException w:name=&quot;Medium Shading 2 Accent 5&quot;/&gt;&lt;w:lsdException w:name=&quot;Medium List 1 Accent 5&quot;/&gt;&lt;w:lsdException w:name=&quot;Medium List 2 Accent 5&quot;/&gt;&lt;w:lsdException w:name=&quot;Medium Grid 1 Accent 5&quot;/&gt;&lt;w:lsdException w:name=&quot;Medium Grid 2 Accent 5&quot;/&gt;&lt;w:lsdException w:name=&quot;Medium Grid 3 Accent 5&quot;/&gt;&lt;w:lsdException w:name=&quot;Dark List Accent 5&quot;/&gt;&lt;w:lsdException w:name=&quot;Colorful Shading Accent 5&quot;/&gt;&lt;w:lsdException w:name=&quot;Colorful List Accent 5&quot;/&gt;&lt;w:lsdException w:name=&quot;Colorful Grid Accent 5&quot;/&gt;&lt;w:lsdException w:name=&quot;Light Shading Accent 6&quot;/&gt;&lt;w:lsdException w:name=&quot;Light List Accent 6&quot;/&gt;&lt;w:lsdException w:name=&quot;Light Grid Accent 6&quot;/&gt;&lt;w:lsdException w:name=&quot;Medium Shading 1 Accent 6&quot;/&gt;&lt;w:lsdException w:name=&quot;Medium Shading 2 Accent 6&quot;/&gt;&lt;w:lsdException w:name=&quot;Medium List 1 Accent 6&quot;/&gt;&lt;w:lsdException w:name=&quot;Medium List 2 Accent 6&quot;/&gt;&lt;w:lsdException w:name=&quot;Medium Grid 1 Accent 6&quot;/&gt;&lt;w:lsdException w:name=&quot;Medium Grid 2 Accent 6&quot;/&gt;&lt;w:lsdException w:name=&quot;Medium Grid 3 Accent 6&quot;/&gt;&lt;w:lsdException w:name=&quot;Dark List Accent 6&quot;/&gt;&lt;w:lsdException w:name=&quot;Colorful Shading Accent 6&quot;/&gt;&lt;w:lsdException w:name=&quot;Colorful List Accent 6&quot;/&gt;&lt;w:lsdException w:name=&quot;Colorful Grid Accent 6&quot;/&gt;&lt;w:lsdException w:name=&quot;Subtle Emphasis&quot;/&gt;&lt;w:lsdException w:name=&quot;Intense Emphasis&quot;/&gt;&lt;w:lsdException w:name=&quot;Subtle Reference&quot;/&gt;&lt;w:lsdException w:name=&quot;Intense Reference&quot;/&gt;&lt;w:lsdException w:name=&quot;Book Title&quot;/&gt;&lt;w:lsdException w:name=&quot;Bibliography&quot;/&gt;&lt;w:lsdException w:name=&quot;TOC Heading&quot;/&gt;&lt;w:lsdException w:name=&quot;Plain Table 1&quot;/&gt;&lt;w:lsdException w:name=&quot;Plain Table 2&quot;/&gt;&lt;w:lsdException w:name=&quot;Plain Table 3&quot;/&gt;&lt;w:lsdException w:name=&quot;Plain Table 4&quot;/&gt;&lt;w:lsdException w:name=&quot;Plain Table 5&quot;/&gt;&lt;w:lsdException w:name=&quot;Grid Table Light&quot;/&gt;&lt;w:lsdException w:name=&quot;Grid Table 1 Light&quot;/&gt;&lt;w:lsdException w:name=&quot;Grid Table 2&quot;/&gt;&lt;w:lsdException w:name=&quot;Grid Table 3&quot;/&gt;&lt;w:lsdException w:name=&quot;Grid Table 4&quot;/&gt;&lt;w:lsdException w:name=&quot;Grid Table 5 Dark&quot;/&gt;&lt;w:lsdException w:name=&quot;Grid Table 6 Colorful&quot;/&gt;&lt;w:lsdException w:name=&quot;Grid Table 7 Colorful&quot;/&gt;&lt;w:lsdException w:name=&quot;Grid Table 1 Light Accent 1&quot;/&gt;&lt;w:lsdException w:name=&quot;Grid Table 2 Accent 1&quot;/&gt;&lt;w:lsdException w:name=&quot;Grid Table 3 Accent 1&quot;/&gt;&lt;w:lsdException w:name=&quot;Grid Table 4 Accent 1&quot;/&gt;&lt;w:lsdException w:name=&quot;Grid Table 5 Dark Accent 1&quot;/&gt;&lt;w:lsdException w:name=&quot;Grid Table 6 Colorful Accent 1&quot;/&gt;&lt;w:lsdException w:name=&quot;Grid Table 7 Colorful Accent 1&quot;/&gt;&lt;w:lsdException w:name=&quot;Grid Table 1 Light Accent 2&quot;/&gt;&lt;w:lsdException w:name=&quot;Grid Table 2 Accent 2&quot;/&gt;&lt;w:lsdException w:name=&quot;Grid Table 3 Accent 2&quot;/&gt;&lt;w:lsdException w:name=&quot;Grid Table 4 Accent 2&quot;/&gt;&lt;w:lsdException w:name=&quot;Grid Table 5 Dark Accent 2&quot;/&gt;&lt;w:lsdException w:name=&quot;Grid Table 6 Colorful Accent 2&quot;/&gt;&lt;w:lsdException w:name=&quot;Grid Table 7 Colorful Accent 2&quot;/&gt;&lt;w:lsdException w:name=&quot;Grid Table 1 Light Accent 3&quot;/&gt;&lt;w:lsdException w:name=&quot;Grid Table 2 Accent 3&quot;/&gt;&lt;w:lsdException w:name=&quot;Grid Table 3 Accent 3&quot;/&gt;&lt;w:lsdException w:name=&quot;Grid Table 4 Accent 3&quot;/&gt;&lt;w:lsdException w:name=&quot;Grid Table 5 Dark Accent 3&quot;/&gt;&lt;w:lsdException w:name=&quot;Grid Table 6 Colorful Accent 3&quot;/&gt;&lt;w:lsdException w:name=&quot;Grid Table 7 Colorful Accent 3&quot;/&gt;&lt;w:lsdException w:name=&quot;Grid Table 1 Light Accent 4&quot;/&gt;&lt;w:lsdException w:name=&quot;Grid Table 2 Accent 4&quot;/&gt;&lt;w:lsdException w:name=&quot;Grid Table 3 Accent 4&quot;/&gt;&lt;w:lsdException w:name=&quot;Grid Table 4 Accent 4&quot;/&gt;&lt;w:lsdException w:name=&quot;Grid Table 5 Dark Accent 4&quot;/&gt;&lt;w:lsdException w:name=&quot;Grid Table 6 Colorful Accent 4&quot;/&gt;&lt;w:lsdException w:name=&quot;Grid Table 7 Colorful Accent 4&quot;/&gt;&lt;w:lsdException w:name=&quot;Grid Table 1 Light Accent 5&quot;/&gt;&lt;w:lsdException w:name=&quot;Grid Table 2 Accent 5&quot;/&gt;&lt;w:lsdException w:name=&quot;Grid Table 3 Accent 5&quot;/&gt;&lt;w:lsdException w:name=&quot;Grid Table 4 Accent 5&quot;/&gt;&lt;w:lsdException w:name=&quot;Grid Table 5 Dark Accent 5&quot;/&gt;&lt;w:lsdException w:name=&quot;Grid Table 6 Colorful Accent 5&quot;/&gt;&lt;w:lsdException w:name=&quot;Grid Table 7 Colorful Accent 5&quot;/&gt;&lt;w:lsdException w:name=&quot;Grid Table 1 Light Accent 6&quot;/&gt;&lt;w:lsdException w:name=&quot;Grid Table 2 Accent 6&quot;/&gt;&lt;w:lsdException w:name=&quot;Grid Table 3 Accent 6&quot;/&gt;&lt;w:lsdException w:name=&quot;Grid Table 4 Accent 6&quot;/&gt;&lt;w:lsdException w:name=&quot;Grid Table 5 Dark Accent 6&quot;/&gt;&lt;w:lsdException w:name=&quot;Grid Table 6 Colorful Accent 6&quot;/&gt;&lt;w:lsdException w:name=&quot;Grid Table 7 Colorful Accent 6&quot;/&gt;&lt;w:lsdException w:name=&quot;List Table 1 Light&quot;/&gt;&lt;w:lsdException w:name=&quot;List Table 2&quot;/&gt;&lt;w:lsdException w:name=&quot;List Table 3&quot;/&gt;&lt;w:lsdException w:name=&quot;List Table 4&quot;/&gt;&lt;w:lsdException w:name=&quot;List Table 5 Dark&quot;/&gt;&lt;w:lsdException w:name=&quot;List Table 6 Colorful&quot;/&gt;&lt;w:lsdException w:name=&quot;List Table 7 Colorful&quot;/&gt;&lt;w:lsdException w:name=&quot;List Table 1 Light Accent 1&quot;/&gt;&lt;w:lsdException w:name=&quot;List Table 2 Accent 1&quot;/&gt;&lt;w:lsdException w:name=&quot;List Table 3 Accent 1&quot;/&gt;&lt;w:lsdException w:name=&quot;List Table 4 Accent 1&quot;/&gt;&lt;w:lsdException w:name=&quot;List Table 5 Dark Accent 1&quot;/&gt;&lt;w:lsdException w:name=&quot;List Table 6 Colorful Accent 1&quot;/&gt;&lt;w:lsdException w:name=&quot;List Table 7 Colorful Accent 1&quot;/&gt;&lt;w:lsdException w:name=&quot;List Table 1 Light Accent 2&quot;/&gt;&lt;w:lsdException w:name=&quot;List Table 2 Accent 2&quot;/&gt;&lt;w:lsdException w:name=&quot;List Table 3 Accent 2&quot;/&gt;&lt;w:lsdException w:name=&quot;List Table 4 Accent 2&quot;/&gt;&lt;w:lsdException w:name=&quot;List Table 5 Dark Accent 2&quot;/&gt;&lt;w:lsdException w:name=&quot;List Table 6 Colorful Accent 2&quot;/&gt;&lt;w:lsdException w:name=&quot;List Table 7 Colorful Accent 2&quot;/&gt;&lt;w:lsdException w:name=&quot;List Table 1 Light Accent 3&quot;/&gt;&lt;w:lsdException w:name=&quot;List Table 2 Accent 3&quot;/&gt;&lt;w:lsdException w:name=&quot;List Table 3 Accent 3&quot;/&gt;&lt;w:lsdException w:name=&quot;List Table 4 Accent 3&quot;/&gt;&lt;w:lsdException w:name=&quot;List Table 5 Dark Accent 3&quot;/&gt;&lt;w:lsdException w:name=&quot;List Table 6 Colorful Accent 3&quot;/&gt;&lt;w:lsdException w:name=&quot;List Table 7 Colorful Accent 3&quot;/&gt;&lt;w:lsdException w:name=&quot;List Table 1 Light Accent 4&quot;/&gt;&lt;w:lsdException w:name=&quot;List Table 2 Accent 4&quot;/&gt;&lt;w:lsdException w:name=&quot;List Table 3 Accent 4&quot;/&gt;&lt;w:lsdException w:name=&quot;List Table 4 Accent 4&quot;/&gt;&lt;w:lsdException w:name=&quot;List Table 5 Dark Accent 4&quot;/&gt;&lt;w:lsdException w:name=&quot;List Table 6 Colorful Accent 4&quot;/&gt;&lt;w:lsdException w:name=&quot;List Table 7 Colorful Accent 4&quot;/&gt;&lt;w:lsdException w:name=&quot;List Table 1 Light Accent 5&quot;/&gt;&lt;w:lsdException w:name=&quot;List Table 2 Accent 5&quot;/&gt;&lt;w:lsdException w:name=&quot;List Table 3 Accent 5&quot;/&gt;&lt;w:lsdException w:name=&quot;List Table 4 Accent 5&quot;/&gt;&lt;w:lsdException w:name=&quot;List Table 5 Dark Accent 5&quot;/&gt;&lt;w:lsdException w:name=&quot;List Table 6 Colorful Accent 5&quot;/&gt;&lt;w:lsdException w:name=&quot;List Table 7 Colorful Accent 5&quot;/&gt;&lt;w:lsdException w:name=&quot;List Table 1 Light Accent 6&quot;/&gt;&lt;w:lsdException w:name=&quot;List Table 2 Accent 6&quot;/&gt;&lt;w:lsdException w:name=&quot;List Table 3 Accent 6&quot;/&gt;&lt;w:lsdException w:name=&quot;List Table 4 Accent 6&quot;/&gt;&lt;w:lsdException w:name=&quot;List Table 5 Dark Accent 6&quot;/&gt;&lt;w:lsdException w:name=&quot;List Table 6 Colorful Accent 6&quot;/&gt;&lt;w:lsdException w:name=&quot;List Table 7 Colorful Accent 6&quot;/&gt;&lt;w:lsdException w:name=&quot;Mention&quot;/&gt;&lt;w:lsdException w:name=&quot;Smart Hyperlink&quot;/&gt;&lt;w:lsdException w:name=&quot;Hashtag&quot;/&gt;&lt;w:lsdException w:name=&quot;Unresolved Mention&quot;/&gt;&lt;/w:latentStyles&gt;&lt;w:style w:type=&quot;paragraph&quot; w:default=&quot;on&quot; w:styleId=&quot;Standard&quot;&gt;&lt;w:name w:val=&quot;Normal&quot;/&gt;&lt;wx:uiName wx:val=&quot;Standard&quot;/&gt;&lt;w:rsid w:val=&quot;00A02F1C&quot;/&gt;&lt;w:pPr&gt;&lt;w:spacing w:after=&quot;120&quot; w:line=&quot;264&quot; w:line-rule=&quot;auto&quot;/&gt;&lt;/w:pPr&gt;&lt;w:rPr&gt;&lt;wx:font wx:val=&quot;Calibri&quot;/&gt;&lt;w:color w:val=&quot;000000&quot;/&gt;&lt;w:sz-cs w:val=&quot;22&quot;/&gt;&lt;w:lang w:val=&quot;DE&quot; w:fareast=&quot;EN-US&quot; w:bidi=&quot;AR-SA&quot;/&gt;&lt;/w:rPr&gt;&lt;/w:style&gt;&lt;w:style w:type=&quot;paragraph&quot; w:styleId=&quot;berschrift1&quot;&gt;&lt;w:name w:val=&quot;heading 1&quot;/&gt;&lt;wx:uiName wx:val=&quot;Überschrift 1&quot;/&gt;&lt;w:basedOn w:val=&quot;Standard&quot;/&gt;&lt;w:next w:val=&quot;Standard&quot;/&gt;&lt;w:link w:val=&quot;berschrift1Zchn&quot;/&gt;&lt;w:rsid w:val=&quot;007D4831&quot;/&gt;&lt;w:pPr&gt;&lt;w:listPr&gt;&lt;w:ilfo w:val=&quot;18&quot;/&gt;&lt;/w:listPr&gt;&lt;w:spacing w:before=&quot;480&quot; w:after=&quot;480&quot; w:line=&quot;240&quot; w:line-rule=&quot;auto&quot;/&gt;&lt;w:outlineLvl w:val=&quot;0&quot;/&gt;&lt;/w:pPr&gt;&lt;w:rPr&gt;&lt;wx:font wx:val=&quot;Calibri&quot;/&gt;&lt;w:b/&gt;&lt;w:sz w:val=&quot;28&quot;/&gt;&lt;w:sz-cs w:val=&quot;28&quot;/&gt;&lt;/w:rPr&gt;&lt;/w:style&gt;&lt;w:style w:type=&quot;paragraph&quot; w:styleId=&quot;berschrift2&quot;&gt;&lt;w:name w:val=&quot;heading 2&quot;/&gt;&lt;wx:uiName wx:val=&quot;Überschrift 2&quot;/&gt;&lt;w:basedOn w:val=&quot;Standard&quot;/&gt;&lt;w:next w:val=&quot;Standard&quot;/&gt;&lt;w:link w:val=&quot;berschrift2Zchn&quot;/&gt;&lt;w:autoRedefine/&gt;&lt;w:rsid w:val=&quot;00A02F1C&quot;/&gt;&lt;w:pPr&gt;&lt;w:listPr&gt;&lt;w:ilvl w:val=&quot;1&quot;/&gt;&lt;w:ilfo w:val=&quot;18&quot;/&gt;&lt;/w:listPr&gt;&lt;w:spacing w:before=&quot;360&quot;/&gt;&lt;w:outlineLvl w:val=&quot;1&quot;/&gt;&lt;/w:pPr&gt;&lt;w:rPr&gt;&lt;wx:font wx:val=&quot;Calibri&quot;/&gt;&lt;w:b/&gt;&lt;/w:rPr&gt;&lt;/w:style&gt;&lt;w:style w:type=&quot;paragraph&quot; w:styleId=&quot;berschrift3&quot;&gt;&lt;w:name w:val=&quot;heading 3&quot;/&gt;&lt;wx:uiName wx:val=&quot;Überschrift 3&quot;/&gt;&lt;w:basedOn w:val=&quot;Standard&quot;/&gt;&lt;w:next w:val=&quot;Standard&quot;/&gt;&lt;w:link w:val=&quot;berschrift3Zchn&quot;/&gt;&lt;w:rsid w:val=&quot;007D4831&quot;/&gt;&lt;w:pPr&gt;&lt;w:listPr&gt;&lt;w:ilvl w:val=&quot;2&quot;/&gt;&lt;w:ilfo w:val=&quot;18&quot;/&gt;&lt;/w:listPr&gt;&lt;w:spacing w:before=&quot;360&quot;/&gt;&lt;w:outlineLvl w:val=&quot;2&quot;/&gt;&lt;/w:pPr&gt;&lt;w:rPr&gt;&lt;wx:font wx:val=&quot;Calibri&quot;/&gt;&lt;w:b/&gt;&lt;/w:rPr&gt;&lt;/w:style&gt;&lt;w:style w:type=&quot;paragraph&quot; w:styleId=&quot;berschrift4&quot;&gt;&lt;w:name w:val=&quot;heading 4&quot;/&gt;&lt;wx:uiName wx:val=&quot;Überschrift 4&quot;/&gt;&lt;w:basedOn w:val=&quot;berschrift1&quot;/&gt;&lt;w:next w:val=&quot;Standard&quot;/&gt;&lt;w:link w:val=&quot;berschrift4Zchn&quot;/&gt;&lt;w:rsid w:val=&quot;007574F9&quot;/&gt;&lt;w:pPr&gt;&lt;w:listPr&gt;&lt;w:ilvl w:val=&quot;3&quot;/&gt;&lt;/w:listPr&gt;&lt;w:spacing w:before=&quot;360&quot; w:after=&quot;120&quot;/&gt;&lt;w:outlineLvl w:val=&quot;3&quot;/&gt;&lt;/w:pPr&gt;&lt;w:rPr&gt;&lt;wx:font wx:val=&quot;Calibri&quot;/&gt;&lt;w:sz w:val=&quot;20&quot;/&gt;&lt;w:sz-cs w:val=&quot;20&quot;/&gt;&lt;/w:rPr&gt;&lt;/w:style&gt;&lt;w:style w:type=&quot;paragraph&quot; w:styleId=&quot;berschrift5&quot;&gt;&lt;w:name w:val=&quot;heading 5&quot;/&gt;&lt;wx:uiName wx:val=&quot;Überschrift 5&quot;/&gt;&lt;w:basedOn w:val=&quot;berschrift1&quot;/&gt;&lt;w:next w:val=&quot;Standard&quot;/&gt;&lt;w:link w:val=&quot;berschrift5Zchn&quot;/&gt;&lt;w:rsid w:val=&quot;007574F9&quot;/&gt;&lt;w:pPr&gt;&lt;w:listPr&gt;&lt;w:ilvl w:val=&quot;4&quot;/&gt;&lt;/w:listPr&gt;&lt;w:spacing w:before=&quot;360&quot; w:after=&quot;120&quot;/&gt;&lt;w:outlineLvl w:val=&quot;4&quot;/&gt;&lt;/w:pPr&gt;&lt;w:rPr&gt;&lt;wx:font wx:val=&quot;Calibri&quot;/&gt;&lt;w:sz w:val=&quot;20&quot;/&gt;&lt;w:sz-cs w:val=&quot;20&quot;/&gt;&lt;/w:rPr&gt;&lt;/w:style&gt;&lt;w:style w:type=&quot;paragraph&quot; w:styleId=&quot;berschrift6&quot;&gt;&lt;w:name w:val=&quot;heading 6&quot;/&gt;&lt;wx:uiName wx:val=&quot;Überschrift 6&quot;/&gt;&lt;w:basedOn w:val=&quot;Standard&quot;/&gt;&lt;w:next w:val=&quot;Standard&quot;/&gt;&lt;w:link w:val=&quot;berschrift6Zchn&quot;/&gt;&lt;w:rsid w:val=&quot;00A02F1C&quot;/&gt;&lt;w:pPr&gt;&lt;w:keepNext/&gt;&lt;w:keepLines/&gt;&lt;w:listPr&gt;&lt;w:ilvl w:val=&quot;5&quot;/&gt;&lt;w:ilfo w:val=&quot;18&quot;/&gt;&lt;/w:listPr&gt;&lt;w:spacing w:before=&quot;40&quot; w:after=&quot;0&quot;/&gt;&lt;w:outlineLvl w:val=&quot;5&quot;/&gt;&lt;/w:pPr&gt;&lt;w:rPr&gt;&lt;w:rFonts w:fareast=&quot;SimHei&quot;/&gt;&lt;wx:font wx:val=&quot;Calibri&quot;/&gt;&lt;w:color w:val=&quot;00220E&quot;/&gt;&lt;/w:rPr&gt;&lt;/w:style&gt;&lt;w:style w:type=&quot;paragraph&quot; w:styleId=&quot;berschrift7&quot;&gt;&lt;w:name w:val=&quot;heading 7&quot;/&gt;&lt;wx:uiName wx:val=&quot;Überschrift 7&quot;/&gt;&lt;w:basedOn w:val=&quot;Standard&quot;/&gt;&lt;w:next w:val=&quot;Standard&quot;/&gt;&lt;w:link w:val=&quot;berschrift7Zchn&quot;/&gt;&lt;w:rsid w:val=&quot;00A02F1C&quot;/&gt;&lt;w:pPr&gt;&lt;w:keepNext/&gt;&lt;w:keepLines/&gt;&lt;w:listPr&gt;&lt;w:ilvl w:val=&quot;6&quot;/&gt;&lt;w:ilfo w:val=&quot;18&quot;/&gt;&lt;/w:listPr&gt;&lt;w:spacing w:before=&quot;40&quot; w:after=&quot;0&quot;/&gt;&lt;w:outlineLvl w:val=&quot;6&quot;/&gt;&lt;/w:pPr&gt;&lt;w:rPr&gt;&lt;w:rFonts w:fareast=&quot;SimHei&quot;/&gt;&lt;wx:font wx:val=&quot;Calibri&quot;/&gt;&lt;w:i-cs/&gt;&lt;w:color w:val=&quot;00220E&quot;/&gt;&lt;w:lang w:val=&quot;EN-US&quot;/&gt;&lt;/w:rPr&gt;&lt;/w:style&gt;&lt;w:style w:type=&quot;paragraph&quot; w:styleId=&quot;berschrift8&quot;&gt;&lt;w:name w:val=&quot;heading 8&quot;/&gt;&lt;wx:uiName wx:val=&quot;Überschrift 8&quot;/&gt;&lt;w:basedOn w:val=&quot;Standard&quot;/&gt;&lt;w:next w:val=&quot;Standard&quot;/&gt;&lt;w:link w:val=&quot;berschrift8Zchn&quot;/&gt;&lt;w:rsid w:val=&quot;00A02F1C&quot;/&gt;&lt;w:pPr&gt;&lt;w:keepNext/&gt;&lt;w:keepLines/&gt;&lt;w:listPr&gt;&lt;w:ilvl w:val=&quot;7&quot;/&gt;&lt;w:ilfo w:val=&quot;18&quot;/&gt;&lt;/w:listPr&gt;&lt;w:spacing w:before=&quot;40&quot; w:after=&quot;0&quot;/&gt;&lt;w:outlineLvl w:val=&quot;7&quot;/&gt;&lt;/w:pPr&gt;&lt;w:rPr&gt;&lt;w:rFonts w:fareast=&quot;SimHei&quot;/&gt;&lt;wx:font wx:val=&quot;Calibri&quot;/&gt;&lt;w:color w:val=&quot;272727&quot;/&gt;&lt;w:sz-cs w:val=&quot;20&quot;/&gt;&lt;/w:rPr&gt;&lt;/w:style&gt;&lt;w:style w:type=&quot;paragraph&quot; w:styleId=&quot;berschrift9&quot;&gt;&lt;w:name w:val=&quot;heading 9&quot;/&gt;&lt;wx:uiName wx:val=&quot;Überschrift 9&quot;/&gt;&lt;w:basedOn w:val=&quot;Standard&quot;/&gt;&lt;w:next w:val=&quot;Standard&quot;/&gt;&lt;w:link w:val=&quot;berschrift9Zchn&quot;/&gt;&lt;w:rsid w:val=&quot;00A02F1C&quot;/&gt;&lt;w:pPr&gt;&lt;w:keepNext/&gt;&lt;w:keepLines/&gt;&lt;w:listPr&gt;&lt;w:ilvl w:val=&quot;8&quot;/&gt;&lt;w:ilfo w:val=&quot;18&quot;/&gt;&lt;/w:listPr&gt;&lt;w:spacing w:before=&quot;40&quot; w:after=&quot;0&quot;/&gt;&lt;w:outlineLvl w:val=&quot;8&quot;/&gt;&lt;/w:pPr&gt;&lt;w:rPr&gt;&lt;w:rFonts w:fareast=&quot;SimHei&quot;/&gt;&lt;wx:font wx:val=&quot;Calibri&quot;/&gt;&lt;w:i-cs/&gt;&lt;w:color w:val=&quot;272727&quot;/&gt;&lt;w:sz-cs w:val=&quot;20&quot;/&gt;&lt;/w:rPr&gt;&lt;/w:style&gt;&lt;w:style w:type=&quot;character&quot; w:default=&quot;on&quot; w:styleId=&quot;Absatz-Standardschriftart&quot;&gt;&lt;w:name w:val=&quot;Default Paragraph Font&quot;/&gt;&lt;wx:uiName wx:val=&quot;Absatz-Standardschriftart&quot;/&gt;&lt;/w:style&gt;&lt;w:style w:type=&quot;table&quot; w:default=&quot;on&quot; w:styleId=&quot;NormaleTabelle&quot;&gt;&lt;w:name w:val=&quot;Normal Table&quot;/&gt;&lt;wx:uiName wx:val=&quot;Normale Tabelle&quot;/&gt;&lt;w:rPr&gt;&lt;wx:font wx:val=&quot;Calibri&quot;/&gt;&lt;w:lang w:val=&quot;DE&quot; w:fareast=&quot;DE&quot; w:bidi=&quot;AR-SA&quot;/&gt;&lt;/w:rPr&gt;&lt;w:tblPr&gt;&lt;w:tblInd w:w=&quot;0&quot; w:type=&quot;dxa&quot;/&gt;&lt;w:tblCellMar&gt;&lt;w:top w:w=&quot;0&quot; w:type=&quot;dxa&quot;/&gt;&lt;w:left w:w=&quot;108&quot; w:type=&quot;dxa&quot;/&gt;&lt;w:bottom w:w=&quot;0&quot; w:type=&quot;dxa&quot;/&gt;&lt;w:right w:w=&quot;108&quot; w:type=&quot;dxa&quot;/&gt;&lt;/w:tblCellMar&gt;&lt;/w:tblPr&gt;&lt;/w:style&gt;&lt;w:style w:type=&quot;list&quot; w:default=&quot;on&quot; w:styleId=&quot;KeineListe&quot;&gt;&lt;w:name w:val=&quot;No List&quot;/&gt;&lt;wx:uiName wx:val=&quot;Keine Liste&quot;/&gt;&lt;/w:style&gt;&lt;w:style w:type=&quot;paragraph&quot; w:styleId=&quot;Kopfzeile&quot;&gt;&lt;w:name w:val=&quot;header&quot;/&gt;&lt;wx:uiName wx:val=&quot;Kopfzeile&quot;/&gt;&lt;w:basedOn w:val=&quot;Standard&quot;/&gt;&lt;w:link w:val=&quot;KopfzeileZchn&quot;/&gt;&lt;w:rsid w:val=&quot;00233D40&quot;/&gt;&lt;w:pPr&gt;&lt;w:spacing w:line=&quot;240&quot; w:line-rule=&quot;auto&quot;/&gt;&lt;/w:pPr&gt;&lt;w:rPr&gt;&lt;wx:font wx:val=&quot;Calibri&quot;/&gt;&lt;/w:rPr&gt;&lt;/w:style&gt;&lt;w:style w:type=&quot;character&quot; w:styleId=&quot;KopfzeileZchn&quot;&gt;&lt;w:name w:val=&quot;Kopfzeile Zchn&quot;/&gt;&lt;w:link w:val=&quot;Kopfzeile&quot;/&gt;&lt;w:rsid w:val=&quot;00233D40&quot;/&gt;&lt;w:rPr&gt;&lt;w:color w:val=&quot;000000&quot;/&gt;&lt;w:sz w:val=&quot;20&quot;/&gt;&lt;w:lang w:val=&quot;DE&quot;/&gt;&lt;/w:rPr&gt;&lt;/w:style&gt;&lt;w:style w:type=&quot;paragraph&quot; w:styleId=&quot;Fuzeile&quot;&gt;&lt;w:name w:val=&quot;footer&quot;/&gt;&lt;wx:uiName wx:val=&quot;Fußzeile&quot;/&gt;&lt;w:basedOn w:val=&quot;Standard&quot;/&gt;&lt;w:link w:val=&quot;FuzeileZchn&quot;/&gt;&lt;w:rsid w:val=&quot;00344FBC&quot;/&gt;&lt;w:pPr&gt;&lt;w:jc w:val=&quot;right&quot;/&gt;&lt;/w:pPr&gt;&lt;w:rPr&gt;&lt;wx:font wx:val=&quot;Calibri&quot;/&gt;&lt;w:noProof/&gt;&lt;w:color w:val=&quot;808080&quot;/&gt;&lt;w:sz w:val=&quot;18&quot;/&gt;&lt;w:sz-cs w:val=&quot;18&quot;/&gt;&lt;w:lang w:fareast=&quot;DE&quot;/&gt;&lt;/w:rPr&gt;&lt;/w:style&gt;&lt;w:style w:type=&quot;character&quot; w:styleId=&quot;FuzeileZchn&quot;&gt;&lt;w:name w:val=&quot;Fußzeile Zchn&quot;/&gt;&lt;w:link w:val=&quot;Fuzeile&quot;/&gt;&lt;w:rsid w:val=&quot;00344FBC&quot;/&gt;&lt;w:rPr&gt;&lt;w:noProof/&gt;&lt;w:color w:val=&quot;808080&quot;/&gt;&lt;w:sz w:val=&quot;18&quot;/&gt;&lt;w:sz-cs w:val=&quot;18&quot;/&gt;&lt;w:lang w:val=&quot;DE&quot; w:fareast=&quot;DE&quot;/&gt;&lt;/w:rPr&gt;&lt;/w:style&gt;&lt;w:style w:type=&quot;table&quot; w:styleId=&quot;Tabellenraster&quot;&gt;&lt;w:name w:val=&quot;Table Grid&quot;/&gt;&lt;wx:uiName wx:val=&quot;Tabellenraster&quot;/&gt;&lt;w:basedOn w:val=&quot;NormaleTabelle&quot;/&gt;&lt;w:rsid w:val=&quot;00D937D7&quot;/&gt;&lt;w:rPr&gt;&lt;wx:font wx:val=&quot;Calibri&quot;/&gt;&lt;/w:rPr&gt;&lt;w:tblPr&gt;&lt;w:tblBorders&gt;&lt;w:top w:val=&quot;single&quot; w:sz=&quot;4&quot; wx:bdrwidth=&quot;10&quot; w:space=&quot;0&quot; w:color=&quot;auto&quot;/&gt;&lt;w:left w:val=&quot;single&quot; w:sz=&quot;4&quot; wx:bdrwidth=&quot;10&quot; w:space=&quot;0&quot; w:color=&quot;auto&quot;/&gt;&lt;w:bottom w:val=&quot;single&quot; w:sz=&quot;4&quot; wx:bdrwidth=&quot;10&quot; w:space=&quot;0&quot; w:color=&quot;auto&quot;/&gt;&lt;w:right w:val=&quot;single&quot; w:sz=&quot;4&quot; wx:bdrwidth=&quot;10&quot; w:space=&quot;0&quot; w:color=&quot;auto&quot;/&gt;&lt;w:insideH w:val=&quot;single&quot; w:sz=&quot;4&quot; wx:bdrwidth=&quot;10&quot; w:space=&quot;0&quot; w:color=&quot;auto&quot;/&gt;&lt;w:insideV w:val=&quot;single&quot; w:sz=&quot;4&quot; wx:bdrwidth=&quot;10&quot; w:space=&quot;0&quot; w:color=&quot;auto&quot;/&gt;&lt;/w:tblBorders&gt;&lt;/w:tblPr&gt;&lt;/w:style&gt;&lt;w:style w:type=&quot;paragraph&quot; w:styleId=&quot;Sprechblasentext&quot;&gt;&lt;w:name w:val=&quot;Balloon Text&quot;/&gt;&lt;wx:uiName wx:val=&quot;Sprechblasentext&quot;/&gt;&lt;w:basedOn w:val=&quot;Standard&quot;/&gt;&lt;w:link w:val=&quot;SprechblasentextZchn&quot;/&gt;&lt;w:rsid w:val=&quot;003605A7&quot;/&gt;&lt;w:pPr&gt;&lt;w:spacing w:line=&quot;240&quot; w:line-rule=&quot;auto&quot;/&gt;&lt;/w:pPr&gt;&lt;w:rPr&gt;&lt;w:rFonts w:ascii=&quot;Segoe UI&quot; w:h-ansi=&quot;Segoe UI&quot; w:cs=&quot;Segoe UI&quot;/&gt;&lt;wx:font wx:val=&quot;Segoe UI&quot;/&gt;&lt;w:sz w:val=&quot;18&quot;/&gt;&lt;w:sz-cs w:val=&quot;18&quot;/&gt;&lt;/w:rPr&gt;&lt;/w:style&gt;&lt;w:style w:type=&quot;character&quot; w:styleId=&quot;SprechblasentextZchn&quot;&gt;&lt;w:name w:val=&quot;Sprechblasentext Zchn&quot;/&gt;&lt;w:link w:val=&quot;Sprechblasentext&quot;/&gt;&lt;w:rsid w:val=&quot;007B4E15&quot;/&gt;&lt;w:rPr&gt;&lt;w:rFonts w:ascii=&quot;Segoe UI&quot; w:h-ansi=&quot;Segoe UI&quot; w:cs=&quot;Segoe UI&quot;/&gt;&lt;w:color w:val=&quot;000000&quot;/&gt;&lt;w:sz w:val=&quot;18&quot;/&gt;&lt;w:sz-cs w:val=&quot;18&quot;/&gt;&lt;w:lang w:val=&quot;EN-US&quot;/&gt;&lt;/w:rPr&gt;&lt;/w:style&gt;&lt;w:style w:type=&quot;character&quot; w:styleId=&quot;Platzhaltertext&quot;&gt;&lt;w:name w:val=&quot;Placeholder Text&quot;/&gt;&lt;wx:uiName wx:val=&quot;Platzhaltertext&quot;/&gt;&lt;w:rsid w:val=&quot;00791689&quot;/&gt;&lt;w:rPr&gt;&lt;w:color w:val=&quot;808080&quot;/&gt;&lt;/w:rPr&gt;&lt;/w:style&gt;&lt;w:style w:type=&quot;table&quot; w:styleId=&quot;MittlereSchattierung2&quot;&gt;&lt;w:name w:val=&quot;Medium Shading 2&quot;/&gt;&lt;wx:uiName wx:val=&quot;Mittlere Schattierung 2&quot;/&gt;&lt;w:basedOn w:val=&quot;NormaleTabelle&quot;/&gt;&lt;w:rsid w:val=&quot;00610BA5&quot;/&gt;&lt;w:rPr&gt;&lt;wx:font wx:val=&quot;Calibri&quot;/&gt;&lt;/w:rPr&gt;&lt;w:tblPr&gt;&lt;w:tblStyleRowBandSize w:val=&quot;1&quot;/&gt;&lt;w:tblStyleColBandSize w:val=&quot;1&quot;/&gt;&lt;w:tblBorders&gt;&lt;w:top w:val=&quot;single&quot; w:sz=&quot;18&quot; wx:bdrwidth=&quot;45&quot; w:space=&quot;0&quot; w:color=&quot;auto&quot;/&gt;&lt;w:bottom w:val=&quot;single&quot; w:sz=&quot;18&quot; wx:bdrwidth=&quot;45&quot; w:space=&quot;0&quot; w:color=&quot;auto&quot;/&gt;&lt;/w:tblBorders&gt;&lt;/w:tblPr&gt;&lt;w:tblStylePr w:type=&quot;firstRow&quot;&gt;&lt;w:pPr&gt;&lt;w:spacing w:before=&quot;0&quot; w:after=&quot;0&quot; w:line=&quot;240&quot; w:line-rule=&quot;auto&quot;/&gt;&lt;/w:pPr&gt;&lt;w:rPr&gt;&lt;w:b/&gt;&lt;w:b-cs/&gt;&lt;w:color w:val=&quot;FFFFFF&quot;/&gt;&lt;/w:rPr&gt;&lt;w:tblPr/&gt;&lt;w:tcPr&gt;&lt;w:tcBorders&gt;&lt;w:top w:val=&quot;single&quot; w:sz=&quot;18&quot; wx:bdrwidth=&quot;45&quot; w:space=&quot;0&quot; w:color=&quot;auto&quot;/&gt;&lt;w:left w:val=&quot;nil&quot;/&gt;&lt;w:bottom w:val=&quot;single&quot; w:sz=&quot;18&quot; wx:bdrwidth=&quot;45&quot; w:space=&quot;0&quot; w:color=&quot;auto&quot;/&gt;&lt;w:right w:val=&quot;nil&quot;/&gt;&lt;w:insideH w:val=&quot;nil&quot;/&gt;&lt;w:insideV w:val=&quot;nil&quot;/&gt;&lt;/w:tcBorders&gt;&lt;w:shd w:val=&quot;clear&quot; w:color=&quot;auto&quot; w:fill=&quot;000000&quot;/&gt;&lt;/w:tcPr&gt;&lt;/w:tblStylePr&gt;&lt;w:tblStylePr w:type=&quot;lastRow&quot;&gt;&lt;w:pPr&gt;&lt;w:spacing w:before=&quot;0&quot; w:after=&quot;0&quot; w:line=&quot;240&quot; w:line-rule=&quot;auto&quot;/&gt;&lt;/w:pPr&gt;&lt;w:rPr&gt;&lt;w:color w:val=&quot;auto&quot;/&gt;&lt;/w:rPr&gt;&lt;w:tblPr/&gt;&lt;w:tcPr&gt;&lt;w:tcBorders&gt;&lt;w:top w:val=&quot;double&quot; w:sz=&quot;6&quot; wx:bdrwidth=&quot;45&quot; w:space=&quot;0&quot; w:color=&quot;auto&quot;/&gt;&lt;w:left w:val=&quot;nil&quot;/&gt;&lt;w:bottom w:val=&quot;single&quot; w:sz=&quot;18&quot; wx:bdrwidth=&quot;45&quot; w:space=&quot;0&quot; w:color=&quot;auto&quot;/&gt;&lt;w:right w:val=&quot;nil&quot;/&gt;&lt;w:insideH w:val=&quot;nil&quot;/&gt;&lt;w:insideV w:val=&quot;nil&quot;/&gt;&lt;/w:tcBorders&gt;&lt;w:shd w:val=&quot;clear&quot; w:color=&quot;auto&quot; w:fill=&quot;FFFFFF&quot;/&gt;&lt;/w:tcPr&gt;&lt;/w:tblStylePr&gt;&lt;w:tblStylePr w:type=&quot;firstCol&quot;&gt;&lt;w:rPr&gt;&lt;w:b/&gt;&lt;w:b-cs/&gt;&lt;w:color w:val=&quot;FFFFFF&quot;/&gt;&lt;/w:rPr&gt;&lt;w:tblPr/&gt;&lt;w:tcPr&gt;&lt;w:tcBorders&gt;&lt;w:top w:val=&quot;nil&quot;/&gt;&lt;w:left w:val=&quot;nil&quot;/&gt;&lt;w:bottom w:val=&quot;single&quot; w:sz=&quot;18&quot; wx:bdrwidth=&quot;45&quot; w:space=&quot;0&quot; w:color=&quot;auto&quot;/&gt;&lt;w:right w:val=&quot;nil&quot;/&gt;&lt;w:insideH w:val=&quot;nil&quot;/&gt;&lt;w:insideV w:val=&quot;nil&quot;/&gt;&lt;/w:tcBorders&gt;&lt;w:shd w:val=&quot;clear&quot; w:color=&quot;auto&quot; w:fill=&quot;000000&quot;/&gt;&lt;/w:tcPr&gt;&lt;/w:tblStylePr&gt;&lt;w:tblStylePr w:type=&quot;lastCol&quot;&gt;&lt;w:rPr&gt;&lt;w:b/&gt;&lt;w:b-cs/&gt;&lt;w:color w:val=&quot;FFFFFF&quot;/&gt;&lt;/w:rPr&gt;&lt;w:tblPr/&gt;&lt;w:tcPr&gt;&lt;w:tcBorders&gt;&lt;w:left w:val=&quot;nil&quot;/&gt;&lt;w:right w:val=&quot;nil&quot;/&gt;&lt;w:insideH w:val=&quot;nil&quot;/&gt;&lt;w:insideV w:val=&quot;nil&quot;/&gt;&lt;/w:tcBorders&gt;&lt;w:shd w:val=&quot;clear&quot; w:color=&quot;auto&quot; w:fill=&quot;000000&quot;/&gt;&lt;/w:tcPr&gt;&lt;/w:tblStylePr&gt;&lt;w:tblStylePr w:type=&quot;band1Vert&quot;&gt;&lt;w:tblPr/&gt;&lt;w:tcPr&gt;&lt;w:tcBorders&gt;&lt;w:left w:val=&quot;nil&quot;/&gt;&lt;w:right w:val=&quot;nil&quot;/&gt;&lt;w:insideH w:val=&quot;nil&quot;/&gt;&lt;w:insideV w:val=&quot;nil&quot;/&gt;&lt;/w:tcBorders&gt;&lt;w:shd w:val=&quot;clear&quot; w:color=&quot;auto&quot; w:fill=&quot;D8D8D8&quot;/&gt;&lt;/w:tcPr&gt;&lt;/w:tblStylePr&gt;&lt;w:tblStylePr w:type=&quot;band1Horz&quot;&gt;&lt;w:tblPr/&gt;&lt;w:tcPr&gt;&lt;w:shd w:val=&quot;clear&quot; w:color=&quot;auto&quot; w:fill=&quot;D8D8D8&quot;/&gt;&lt;/w:tcPr&gt;&lt;/w:tblStylePr&gt;&lt;w:tblStylePr w:type=&quot;neCell&quot;&gt;&lt;w:tblPr/&gt;&lt;w:tcPr&gt;&lt;w:tcBorders&gt;&lt;w:top w:val=&quot;single&quot; w:sz=&quot;18&quot; wx:bdrwidth=&quot;45&quot; w:space=&quot;0&quot; w:color=&quot;auto&quot;/&gt;&lt;w:left w:val=&quot;nil&quot;/&gt;&lt;w:bottom w:val=&quot;single&quot; w:sz=&quot;18&quot; wx:bdrwidth=&quot;45&quot; w:space=&quot;0&quot; w:color=&quot;auto&quot;/&gt;&lt;w:right w:val=&quot;nil&quot;/&gt;&lt;w:insideH w:val=&quot;nil&quot;/&gt;&lt;w:insideV w:val=&quot;nil&quot;/&gt;&lt;/w:tcBorders&gt;&lt;/w:tcPr&gt;&lt;/w:tblStylePr&gt;&lt;w:tblStylePr w:type=&quot;nwCell&quot;&gt;&lt;w:rPr&gt;&lt;w:color w:val=&quot;FFFFFF&quot;/&gt;&lt;/w:rPr&gt;&lt;w:tblPr/&gt;&lt;w:tcPr&gt;&lt;w:tcBorders&gt;&lt;w:top w:val=&quot;single&quot; w:sz=&quot;18&quot; wx:bdrwidth=&quot;45&quot; w:space=&quot;0&quot; w:color=&quot;auto&quot;/&gt;&lt;w:left w:val=&quot;nil&quot;/&gt;&lt;w:bottom w:val=&quot;single&quot; w:sz=&quot;18&quot; wx:bdrwidth=&quot;45&quot; w:space=&quot;0&quot; w:color=&quot;auto&quot;/&gt;&lt;w:right w:val=&quot;nil&quot;/&gt;&lt;w:insideH w:val=&quot;nil&quot;/&gt;&lt;w:insideV w:val=&quot;nil&quot;/&gt;&lt;/w:tcBorders&gt;&lt;/w:tcPr&gt;&lt;/w:tblStylePr&gt;&lt;/w:style&gt;&lt;w:style w:type=&quot;paragraph&quot; w:styleId=&quot;Titel&quot;&gt;&lt;w:name w:val=&quot;Title&quot;/&gt;&lt;wx:uiName wx:val=&quot;Titel&quot;/&gt;&lt;w:basedOn w:val=&quot;Standard&quot;/&gt;&lt;w:link w:val=&quot;TitelZchn&quot;/&gt;&lt;w:rsid w:val=&quot;00344FBC&quot;/&gt;&lt;w:pPr&gt;&lt;w:spacing w:before=&quot;360&quot; w:after=&quot;60&quot; w:line=&quot;240&quot; w:line-rule=&quot;auto&quot;/&gt;&lt;/w:pPr&gt;&lt;w:rPr&gt;&lt;w:rFonts w:fareast=&quot;Times New Roman&quot;/&gt;&lt;wx:font wx:val=&quot;Calibri&quot;/&gt;&lt;w:b/&gt;&lt;w:color w:val=&quot;808080&quot;/&gt;&lt;w:sz w:val=&quot;48&quot;/&gt;&lt;w:sz-cs w:val=&quot;48&quot;/&gt;&lt;w:lang w:val=&quot;EN-US&quot; w:fareast=&quot;DE&quot;/&gt;&lt;/w:rPr&gt;&lt;/w:style&gt;&lt;w:style w:type=&quot;character&quot; w:styleId=&quot;TitelZchn&quot;&gt;&lt;w:name w:val=&quot;Titel Zchn&quot;/&gt;&lt;w:link w:val=&quot;Titel&quot;/&gt;&lt;w:rsid w:val=&quot;00344FBC&quot;/&gt;&lt;w:rPr&gt;&lt;w:rFonts w:ascii=&quot;Calibri&quot; w:fareast=&quot;Times New Roman&quot; w:h-ansi=&quot;Calibri&quot; w:cs=&quot;Times New Roman&quot;/&gt;&lt;w:b/&gt;&lt;w:color w:val=&quot;808080&quot;/&gt;&lt;w:sz w:val=&quot;48&quot;/&gt;&lt;w:sz-cs w:val=&quot;48&quot;/&gt;&lt;w:lang w:val=&quot;EN-US&quot; w:fareast=&quot;DE&quot;/&gt;&lt;/w:rPr&gt;&lt;/w:style&gt;&lt;w:style w:type=&quot;paragraph&quot; w:styleId=&quot;Aufzhlungszeichen&quot;&gt;&lt;w:name w:val=&quot;List Bullet&quot;/&gt;&lt;wx:uiName wx:val=&quot;Aufzählungszeichen&quot;/&gt;&lt;w:basedOn w:val=&quot;Standard&quot;/&gt;&lt;w:rsid w:val=&quot;00883CDF&quot;/&gt;&lt;w:pPr&gt;&lt;w:listPr&gt;&lt;w:ilfo w:val=&quot;10&quot;/&gt;&lt;/w:listPr&gt;&lt;w:spacing w:after=&quot;0&quot;/&gt;&lt;w:contextualSpacing/&gt;&lt;/w:pPr&gt;&lt;w:rPr&gt;&lt;w:rFonts w:fareast=&quot;Times New Roman&quot;/&gt;&lt;wx:font wx:val=&quot;Calibri&quot;/&gt;&lt;w:color w:val=&quot;auto&quot;/&gt;&lt;w:sz-cs w:val=&quot;24&quot;/&gt;&lt;w:lang w:fareast=&quot;DE&quot;/&gt;&lt;/w:rPr&gt;&lt;/w:style&gt;&lt;w:style w:type=&quot;paragraph&quot; w:styleId=&quot;Aufzhlungszeichen2&quot;&gt;&lt;w:name w:val=&quot;List Bullet 2&quot;/&gt;&lt;wx:uiName wx:val=&quot;Aufzählungszeichen 2&quot;/&gt;&lt;w:basedOn w:val=&quot;Standard&quot;/&gt;&lt;w:rsid w:val=&quot;00883CDF&quot;/&gt;&lt;w:pPr&gt;&lt;w:listPr&gt;&lt;w:ilvl w:val=&quot;1&quot;/&gt;&lt;w:ilfo w:val=&quot;10&quot;/&gt;&lt;/w:listPr&gt;&lt;w:contextualSpacing/&gt;&lt;/w:pPr&gt;&lt;w:rPr&gt;&lt;w:rFonts w:fareast=&quot;Times New Roman&quot;/&gt;&lt;wx:font wx:val=&quot;Calibri&quot;/&gt;&lt;w:color w:val=&quot;auto&quot;/&gt;&lt;w:sz-cs w:val=&quot;24&quot;/&gt;&lt;w:lang w:fareast=&quot;DE&quot;/&gt;&lt;/w:rPr&gt;&lt;/w:style&gt;&lt;w:style w:type=&quot;paragraph&quot; w:styleId=&quot;Aufzhlungszeichen3&quot;&gt;&lt;w:name w:val=&quot;List Bullet 3&quot;/&gt;&lt;wx:uiName wx:val=&quot;Aufzählungszeichen 3&quot;/&gt;&lt;w:basedOn w:val=&quot;Standard&quot;/&gt;&lt;w:rsid w:val=&quot;007B4E15&quot;/&gt;&lt;w:pPr&gt;&lt;w:listPr&gt;&lt;w:ilvl w:val=&quot;2&quot;/&gt;&lt;w:ilfo w:val=&quot;10&quot;/&gt;&lt;/w:listPr&gt;&lt;w:contextualSpacing/&gt;&lt;/w:pPr&gt;&lt;w:rPr&gt;&lt;w:rFonts w:fareast=&quot;Times New Roman&quot;/&gt;&lt;wx:font wx:val=&quot;Calibri&quot;/&gt;&lt;w:color w:val=&quot;auto&quot;/&gt;&lt;w:sz-cs w:val=&quot;24&quot;/&gt;&lt;w:lang w:fareast=&quot;DE&quot;/&gt;&lt;/w:rPr&gt;&lt;/w:style&gt;&lt;w:style w:type=&quot;paragraph&quot; w:styleId=&quot;Aufzhlungszeichen4&quot;&gt;&lt;w:name w:val=&quot;List Bullet 4&quot;/&gt;&lt;wx:uiName wx:val=&quot;Aufzählungszeichen 4&quot;/&gt;&lt;w:basedOn w:val=&quot;Standard&quot;/&gt;&lt;w:rsid w:val=&quot;007B4E15&quot;/&gt;&lt;w:pPr&gt;&lt;w:listPr&gt;&lt;w:ilvl w:val=&quot;3&quot;/&gt;&lt;w:ilfo w:val=&quot;10&quot;/&gt;&lt;/w:listPr&gt;&lt;w:contextualSpacing/&gt;&lt;/w:pPr&gt;&lt;w:rPr&gt;&lt;w:rFonts w:fareast=&quot;Times New Roman&quot;/&gt;&lt;wx:font wx:val=&quot;Calibri&quot;/&gt;&lt;w:color w:val=&quot;auto&quot;/&gt;&lt;w:sz-cs w:val=&quot;24&quot;/&gt;&lt;w:lang w:fareast=&quot;DE&quot;/&gt;&lt;/w:rPr&gt;&lt;/w:style&gt;&lt;w:style w:type=&quot;paragraph&quot; w:styleId=&quot;Aufzhlungszeichen5&quot;&gt;&lt;w:name w:val=&quot;List Bullet 5&quot;/&gt;&lt;wx:uiName wx:val=&quot;Aufzählungszeichen 5&quot;/&gt;&lt;w:basedOn w:val=&quot;Standard&quot;/&gt;&lt;w:rsid w:val=&quot;007B4E15&quot;/&gt;&lt;w:pPr&gt;&lt;w:listPr&gt;&lt;w:ilvl w:val=&quot;4&quot;/&gt;&lt;w:ilfo w:val=&quot;10&quot;/&gt;&lt;/w:listPr&gt;&lt;w:contextualSpacing/&gt;&lt;/w:pPr&gt;&lt;w:rPr&gt;&lt;w:rFonts w:fareast=&quot;Times New Roman&quot;/&gt;&lt;wx:font wx:val=&quot;Calibri&quot;/&gt;&lt;w:color w:val=&quot;auto&quot;/&gt;&lt;w:sz-cs w:val=&quot;24&quot;/&gt;&lt;w:lang w:fareast=&quot;DE&quot;/&gt;&lt;/w:rPr&gt;&lt;/w:style&gt;&lt;w:style w:type=&quot;paragraph&quot; w:styleId=&quot;Nummerierung&quot;&gt;&lt;w:name w:val=&quot;Nummerierung&quot;/&gt;&lt;w:basedOn w:val=&quot;Standard&quot;/&gt;&lt;w:rsid w:val=&quot;007B4E15&quot;/&gt;&lt;w:pPr&gt;&lt;w:listPr&gt;&lt;w:ilfo w:val=&quot;13&quot;/&gt;&lt;/w:listPr&gt;&lt;/w:pPr&gt;&lt;w:rPr&gt;&lt;w:rFonts w:fareast=&quot;Times New Roman&quot;/&gt;&lt;wx:font wx:val=&quot;Calibri&quot;/&gt;&lt;w:sz-cs w:val=&quot;24&quot;/&gt;&lt;w:lang w:fareast=&quot;DE&quot;/&gt;&lt;/w:rPr&gt;&lt;/w:style&gt;&lt;w:style w:type=&quot;paragraph&quot; w:styleId=&quot;Nummerierung2&quot;&gt;&lt;w:name w:val=&quot;Nummerierung 2&quot;/&gt;&lt;w:basedOn w:val=&quot;Nummerierung&quot;/&gt;&lt;w:rsid w:val=&quot;007B4E15&quot;/&gt;&lt;w:pPr&gt;&lt;w:listPr&gt;&lt;w:ilvl w:val=&quot;1&quot;/&gt;&lt;/w:listPr&gt;&lt;/w:pPr&gt;&lt;w:rPr&gt;&lt;wx:font wx:val=&quot;Calibri&quot;/&gt;&lt;/w:rPr&gt;&lt;/w:style&gt;&lt;w:style w:type=&quot;paragraph&quot; w:styleId=&quot;Nummerierung3&quot;&gt;&lt;w:name w:val=&quot;Nummerierung 3&quot;/&gt;&lt;w:basedOn w:val=&quot;Nummerierung&quot;/&gt;&lt;w:rsid w:val=&quot;007B4E15&quot;/&gt;&lt;w:pPr&gt;&lt;w:listPr&gt;&lt;w:ilvl w:val=&quot;2&quot;/&gt;&lt;/w:listPr&gt;&lt;/w:pPr&gt;&lt;w:rPr&gt;&lt;wx:font wx:val=&quot;Calibri&quot;/&gt;&lt;/w:rPr&gt;&lt;/w:style&gt;&lt;w:style w:type=&quot;character&quot; w:styleId=&quot;berschrift1Zchn&quot;&gt;&lt;w:name w:val=&quot;Überschrift 1 Zchn&quot;/&gt;&lt;w:link w:val=&quot;berschrift1&quot;/&gt;&lt;w:rsid w:val=&quot;007E566C&quot;/&gt;&lt;w:rPr&gt;&lt;w:b/&gt;&lt;w:color w:val=&quot;000000&quot;/&gt;&lt;w:sz w:val=&quot;28&quot;/&gt;&lt;w:sz-cs w:val=&quot;28&quot;/&gt;&lt;w:lang w:val=&quot;ES-TRAD&quot;/&gt;&lt;/w:rPr&gt;&lt;/w:style&gt;&lt;w:style w:type=&quot;character&quot; w:styleId=&quot;berschrift2Zchn&quot;&gt;&lt;w:name w:val=&quot;Überschrift 2 Zchn&quot;/&gt;&lt;w:link w:val=&quot;berschrift2&quot;/&gt;&lt;w:rsid w:val=&quot;00A02F1C&quot;/&gt;&lt;w:rPr&gt;&lt;w:b/&gt;&lt;w:color w:val=&quot;000000&quot;/&gt;&lt;w:sz w:val=&quot;20&quot;/&gt;&lt;w:lang w:val=&quot;DE&quot;/&gt;&lt;/w:rPr&gt;&lt;/w:style&gt;&lt;w:style w:type=&quot;character&quot; w:styleId=&quot;berschrift3Zchn&quot;&gt;&lt;w:name w:val=&quot;Überschrift 3 Zchn&quot;/&gt;&lt;w:link w:val=&quot;berschrift3&quot;/&gt;&lt;w:rsid w:val=&quot;007E566C&quot;/&gt;&lt;w:rPr&gt;&lt;w:b/&gt;&lt;w:color w:val=&quot;000000&quot;/&gt;&lt;w:sz w:val=&quot;20&quot;/&gt;&lt;w:lang w:val=&quot;ES-TRAD&quot;/&gt;&lt;/w:rPr&gt;&lt;/w:style&gt;&lt;w:style w:type=&quot;character&quot; w:styleId=&quot;berschrift4Zchn&quot;&gt;&lt;w:name w:val=&quot;Überschrift 4 Zchn&quot;/&gt;&lt;w:link w:val=&quot;berschrift4&quot;/&gt;&lt;w:rsid w:val=&quot;007574F9&quot;/&gt;&lt;w:rPr&gt;&lt;w:b/&gt;&lt;w:color w:val=&quot;000000&quot;/&gt;&lt;w:sz w:val=&quot;20&quot;/&gt;&lt;w:sz-cs w:val=&quot;20&quot;/&gt;&lt;w:lang w:val=&quot;DE&quot;/&gt;&lt;/w:rPr&gt;&lt;/w:style&gt;&lt;w:style w:type=&quot;character&quot; w:styleId=&quot;berschrift5Zchn&quot;&gt;&lt;w:name w:val=&quot;Überschrift 5 Zchn&quot;/&gt;&lt;w:link w:val=&quot;berschrift5&quot;/&gt;&lt;w:rsid w:val=&quot;007574F9&quot;/&gt;&lt;w:rPr&gt;&lt;w:b/&gt;&lt;w:color w:val=&quot;000000&quot;/&gt;&lt;w:sz w:val=&quot;20&quot;/&gt;&lt;w:sz-cs w:val=&quot;20&quot;/&gt;&lt;w:lang w:val=&quot;DE&quot;/&gt;&lt;/w:rPr&gt;&lt;/w:style&gt;&lt;w:style w:type=&quot;paragraph&quot; w:styleId=&quot;Untertitel&quot;&gt;&lt;w:name w:val=&quot;Subtitle&quot;/&gt;&lt;wx:uiName wx:val=&quot;Untertitel&quot;/&gt;&lt;w:basedOn w:val=&quot;Standard&quot;/&gt;&lt;w:next w:val=&quot;Standard&quot;/&gt;&lt;w:link w:val=&quot;UntertitelZchn&quot;/&gt;&lt;w:rsid w:val=&quot;00472616&quot;/&gt;&lt;w:pPr&gt;&lt;w:listPr&gt;&lt;w:ilvl w:val=&quot;1&quot;/&gt;&lt;/w:listPr&gt;&lt;w:spacing w:line=&quot;240&quot; w:line-rule=&quot;auto&quot;/&gt;&lt;/w:pPr&gt;&lt;w:rPr&gt;&lt;w:rFonts w:fareast=&quot;SimHei&quot;/&gt;&lt;wx:font wx:val=&quot;Calibri&quot;/&gt;&lt;w:i-cs/&gt;&lt;w:color w:val=&quot;808080&quot;/&gt;&lt;w:sz w:val=&quot;36&quot;/&gt;&lt;w:sz-cs w:val=&quot;32&quot;/&gt;&lt;/w:rPr&gt;&lt;/w:style&gt;&lt;w:style w:type=&quot;character&quot; w:styleId=&quot;UntertitelZchn&quot;&gt;&lt;w:name w:val=&quot;Untertitel Zchn&quot;/&gt;&lt;w:link w:val=&quot;Untertitel&quot;/&gt;&lt;w:rsid w:val=&quot;0068156A&quot;/&gt;&lt;w:rPr&gt;&lt;w:rFonts w:ascii=&quot;Calibri&quot; w:fareast=&quot;SimHei&quot; w:h-ansi=&quot;Calibri&quot; w:cs=&quot;Times New Roman&quot;/&gt;&lt;w:i-cs/&gt;&lt;w:color w:val=&quot;808080&quot;/&gt;&lt;w:sz w:val=&quot;36&quot;/&gt;&lt;w:sz-cs w:val=&quot;32&quot;/&gt;&lt;w:lang w:val=&quot;DE&quot;/&gt;&lt;/w:rPr&gt;&lt;/w:style&gt;&lt;w:style w:type=&quot;paragraph&quot; w:styleId=&quot;Heading0&quot;&gt;&lt;w:name w:val=&quot;Heading 0&quot;/&gt;&lt;w:basedOn w:val=&quot;Standard&quot;/&gt;&lt;w:next w:val=&quot;Standard&quot;/&gt;&lt;w:rsid w:val=&quot;00151D8D&quot;/&gt;&lt;w:pPr&gt;&lt;w:spacing w:after=&quot;480&quot; w:line=&quot;240&quot; w:line-rule=&quot;auto&quot;/&gt;&lt;/w:pPr&gt;&lt;w:rPr&gt;&lt;wx:font wx:val=&quot;Calibri&quot;/&gt;&lt;w:b/&gt;&lt;w:sz w:val=&quot;28&quot;/&gt;&lt;w:sz-cs w:val=&quot;28&quot;/&gt;&lt;/w:rPr&gt;&lt;/w:style&gt;&lt;w:style w:type=&quot;paragraph&quot; w:styleId=&quot;Beschriftung&quot;&gt;&lt;w:name w:val=&quot;caption&quot;/&gt;&lt;wx:uiName wx:val=&quot;Beschriftung&quot;/&gt;&lt;w:basedOn w:val=&quot;Standard&quot;/&gt;&lt;w:next w:val=&quot;Standard&quot;/&gt;&lt;w:rsid w:val=&quot;001B7EA8&quot;/&gt;&lt;w:pPr&gt;&lt;w:spacing w:before=&quot;120&quot; w:after=&quot;360&quot; w:line=&quot;240&quot; w:line-rule=&quot;auto&quot;/&gt;&lt;/w:pPr&gt;&lt;w:rPr&gt;&lt;wx:font wx:val=&quot;Calibri&quot;/&gt;&lt;w:b-cs/&gt;&lt;w:color w:val=&quot;808080&quot;/&gt;&lt;w:sz w:val=&quot;16&quot;/&gt;&lt;w:sz-cs w:val=&quot;16&quot;/&gt;&lt;/w:rPr&gt;&lt;/w:style&gt;&lt;w:style w:type=&quot;table&quot; w:styleId=&quot;Tablestyle&quot;&gt;&lt;w:name w:val=&quot;Table style&quot;/&gt;&lt;w:basedOn w:val=&quot;NormaleTabelle&quot;/&gt;&lt;w:rsid w:val=&quot;0068156A&quot;/&gt;&lt;w:rPr&gt;&lt;wx:font wx:val=&quot;Calibri&quot;/&gt;&lt;/w:rPr&gt;&lt;w:tblPr&gt;&lt;w:tblBorders&gt;&lt;w:bottom w:val=&quot;single&quot; w:sz=&quot;12&quot; wx:bdrwidth=&quot;30&quot; w:space=&quot;0&quot; w:color=&quot;000000&quot;/&gt;&lt;w:insideH w:val=&quot;single&quot; w:sz=&quot;4&quot; wx:bdrwidth=&quot;10&quot; w:space=&quot;0&quot; w:color=&quot;000000&quot;/&gt;&lt;/w:tblBorders&gt;&lt;w:tblCellMar&gt;&lt;w:top w:w=&quot;28&quot; w:type=&quot;dxa&quot;/&gt;&lt;w:left w:w=&quot;57&quot; w:type=&quot;dxa&quot;/&gt;&lt;w:bottom w:w=&quot;28&quot; w:type=&quot;dxa&quot;/&gt;&lt;w:right w:w=&quot;57&quot; w:type=&quot;dxa&quot;/&gt;&lt;/w:tblCellMar&gt;&lt;/w:tblPr&gt;&lt;w:tblStylePr w:type=&quot;firstRow&quot;&gt;&lt;w:rPr&gt;&lt;w:b/&gt;&lt;w:color w:val=&quot;00461E&quot;/&gt;&lt;/w:rPr&gt;&lt;w:tblPr/&gt;&lt;w:tcPr&gt;&lt;w:tcBorders&gt;&lt;w:top w:val=&quot;nil&quot;/&gt;&lt;w:left w:val=&quot;nil&quot;/&gt;&lt;w:bottom w:val=&quot;nil&quot;/&gt;&lt;w:right w:val=&quot;nil&quot;/&gt;&lt;w:insideH w:val=&quot;nil&quot;/&gt;&lt;w:insideV w:val=&quot;nil&quot;/&gt;&lt;w:tl2br w:val=&quot;nil&quot;/&gt;&lt;w:tr2bl w:val=&quot;nil&quot;/&gt;&lt;/w:tcBorders&gt;&lt;/w:tcPr&gt;&lt;/w:tblStylePr&gt;&lt;w:tblStylePr w:type=&quot;lastRow&quot;&gt;&lt;w:rPr&gt;&lt;w:b/&gt;&lt;w:color w:val=&quot;00893D&quot;/&gt;&lt;/w:rPr&gt;&lt;w:tblPr/&gt;&lt;w:tcPr&gt;&lt;w:shd w:val=&quot;clear&quot; w:color=&quot;auto&quot; w:fill=&quot;E6E6E6&quot;/&gt;&lt;/w:tcPr&gt;&lt;/w:tblStylePr&gt;&lt;w:tblStylePr w:type=&quot;firstCol&quot;&gt;&lt;w:rPr&gt;&lt;w:b/&gt;&lt;/w:rPr&gt;&lt;/w:tblStylePr&gt;&lt;w:tblStylePr w:type=&quot;lastCol&quot;&gt;&lt;w:rPr&gt;&lt;w:b/&gt;&lt;/w:rPr&gt;&lt;/w:tblStylePr&gt;&lt;/w:style&gt;&lt;w:style w:type=&quot;paragraph&quot; w:styleId=&quot;TabText&quot;&gt;&lt;w:name w:val=&quot;Tab Text&quot;/&gt;&lt;w:basedOn w:val=&quot;Standard&quot;/&gt;&lt;w:rsid w:val=&quot;00F2721B&quot;/&gt;&lt;w:pPr&gt;&lt;w:spacing w:before=&quot;40&quot; w:after=&quot;40&quot; w:line=&quot;240&quot; w:line-rule=&quot;auto&quot;/&gt;&lt;/w:pPr&gt;&lt;w:rPr&gt;&lt;wx:font wx:val=&quot;Calibri&quot;/&gt;&lt;w:sz w:val=&quot;18&quot;/&gt;&lt;/w:rPr&gt;&lt;/w:style&gt;&lt;w:style w:type=&quot;table&quot; w:styleId=&quot;MittlereSchattierung2-Akzent3&quot;&gt;&lt;w:name w:val=&quot;Medium Shading 2 Accent 3&quot;/&gt;&lt;wx:uiName wx:val=&quot;Mittlere Schattierung 2 - Akzent 3&quot;/&gt;&lt;w:basedOn w:val=&quot;NormaleTabelle&quot;/&gt;&lt;w:rsid w:val=&quot;00610BA5&quot;/&gt;&lt;w:rPr&gt;&lt;wx:font wx:val=&quot;Calibri&quot;/&gt;&lt;/w:rPr&gt;&lt;w:tblPr&gt;&lt;w:tblStyleRowBandSize w:val=&quot;1&quot;/&gt;&lt;w:tblStyleColBandSize w:val=&quot;1&quot;/&gt;&lt;w:tblBorders&gt;&lt;w:top w:val=&quot;single&quot; w:sz=&quot;18&quot; wx:bdrwidth=&quot;45&quot; w:space=&quot;0&quot; w:color=&quot;auto&quot;/&gt;&lt;w:bottom w:val=&quot;single&quot; w:sz=&quot;18&quot; wx:bdrwidth=&quot;45&quot; w:space=&quot;0&quot; w:color=&quot;auto&quot;/&gt;&lt;/w:tblBorders&gt;&lt;/w:tblPr&gt;&lt;w:tblStylePr w:type=&quot;firstRow&quot;&gt;&lt;w:pPr&gt;&lt;w:spacing w:before=&quot;0&quot; w:after=&quot;0&quot; w:line=&quot;240&quot; w:line-rule=&quot;auto&quot;/&gt;&lt;/w:pPr&gt;&lt;w:rPr&gt;&lt;w:b/&gt;&lt;w:b-cs/&gt;&lt;w:color w:val=&quot;FFFFFF&quot;/&gt;&lt;/w:rPr&gt;&lt;w:tblPr/&gt;&lt;w:tcPr&gt;&lt;w:tcBorders&gt;&lt;w:top w:val=&quot;single&quot; w:sz=&quot;18&quot; wx:bdrwidth=&quot;45&quot; w:space=&quot;0&quot; w:color=&quot;auto&quot;/&gt;&lt;w:left w:val=&quot;nil&quot;/&gt;&lt;w:bottom w:val=&quot;single&quot; w:sz=&quot;18&quot; wx:bdrwidth=&quot;45&quot; w:space=&quot;0&quot; w:color=&quot;auto&quot;/&gt;&lt;w:right w:val=&quot;nil&quot;/&gt;&lt;w:insideH w:val=&quot;nil&quot;/&gt;&lt;w:insideV w:val=&quot;nil&quot;/&gt;&lt;/w:tcBorders&gt;&lt;w:shd w:val=&quot;clear&quot; w:color=&quot;auto&quot; w:fill=&quot;B4DC5A&quot;/&gt;&lt;/w:tcPr&gt;&lt;/w:tblStylePr&gt;&lt;w:tblStylePr w:type=&quot;lastRow&quot;&gt;&lt;w:pPr&gt;&lt;w:spacing w:before=&quot;0&quot; w:after=&quot;0&quot; w:line=&quot;240&quot; w:line-rule=&quot;auto&quot;/&gt;&lt;/w:pPr&gt;&lt;w:rPr&gt;&lt;w:color w:val=&quot;auto&quot;/&gt;&lt;/w:rPr&gt;&lt;w:tblPr/&gt;&lt;w:tcPr&gt;&lt;w:tcBorders&gt;&lt;w:top w:val=&quot;double&quot; w:sz=&quot;6&quot; wx:bdrwidth=&quot;45&quot; w:space=&quot;0&quot; w:color=&quot;auto&quot;/&gt;&lt;w:left w:val=&quot;nil&quot;/&gt;&lt;w:bottom w:val=&quot;single&quot; w:sz=&quot;18&quot; wx:bdrwidth=&quot;45&quot; w:space=&quot;0&quot; w:color=&quot;auto&quot;/&gt;&lt;w:right w:val=&quot;nil&quot;/&gt;&lt;w:insideH w:val=&quot;nil&quot;/&gt;&lt;w:insideV w:val=&quot;nil&quot;/&gt;&lt;/w:tcBorders&gt;&lt;w:shd w:val=&quot;clear&quot; w:color=&quot;auto&quot; w:fill=&quot;FFFFFF&quot;/&gt;&lt;/w:tcPr&gt;&lt;/w:tblStylePr&gt;&lt;w:tblStylePr w:type=&quot;firstCol&quot;&gt;&lt;w:rPr&gt;&lt;w:b/&gt;&lt;w:b-cs/&gt;&lt;w:color w:val=&quot;FFFFFF&quot;/&gt;&lt;/w:rPr&gt;&lt;w:tblPr/&gt;&lt;w:tcPr&gt;&lt;w:tcBorders&gt;&lt;w:top w:val=&quot;nil&quot;/&gt;&lt;w:left w:val=&quot;nil&quot;/&gt;&lt;w:bottom w:val=&quot;single&quot; w:sz=&quot;18&quot; wx:bdrwidth=&quot;45&quot; w:space=&quot;0&quot; w:color=&quot;auto&quot;/&gt;&lt;w:right w:val=&quot;nil&quot;/&gt;&lt;w:insideH w:val=&quot;nil&quot;/&gt;&lt;w:insideV w:val=&quot;nil&quot;/&gt;&lt;/w:tcBorders&gt;&lt;w:shd w:val=&quot;clear&quot; w:color=&quot;auto&quot; w:fill=&quot;B4DC5A&quot;/&gt;&lt;/w:tcPr&gt;&lt;/w:tblStylePr&gt;&lt;w:tblStylePr w:type=&quot;lastCol&quot;&gt;&lt;w:rPr&gt;&lt;w:b/&gt;&lt;w:b-cs/&gt;&lt;w:color w:val=&quot;FFFFFF&quot;/&gt;&lt;/w:rPr&gt;&lt;w:tblPr/&gt;&lt;w:tcPr&gt;&lt;w:tcBorders&gt;&lt;w:left w:val=&quot;nil&quot;/&gt;&lt;w:right w:val=&quot;nil&quot;/&gt;&lt;w:insideH w:val=&quot;nil&quot;/&gt;&lt;w:insideV w:val=&quot;nil&quot;/&gt;&lt;/w:tcBorders&gt;&lt;w:shd w:val=&quot;clear&quot; w:color=&quot;auto&quot; w:fill=&quot;B4DC5A&quot;/&gt;&lt;/w:tcPr&gt;&lt;/w:tblStylePr&gt;&lt;w:tblStylePr w:type=&quot;band1Vert&quot;&gt;&lt;w:tblPr/&gt;&lt;w:tcPr&gt;&lt;w:tcBorders&gt;&lt;w:left w:val=&quot;nil&quot;/&gt;&lt;w:right w:val=&quot;nil&quot;/&gt;&lt;w:insideH w:val=&quot;nil&quot;/&gt;&lt;w:insideV w:val=&quot;nil&quot;/&gt;&lt;/w:tcBorders&gt;&lt;w:shd w:val=&quot;clear&quot; w:color=&quot;auto&quot; w:fill=&quot;D8D8D8&quot;/&gt;&lt;/w:tcPr&gt;&lt;/w:tblStylePr&gt;&lt;w:tblStylePr w:type=&quot;band1Horz&quot;&gt;&lt;w:tblPr/&gt;&lt;w:tcPr&gt;&lt;w:shd w:val=&quot;clear&quot; w:color=&quot;auto&quot; w:fill=&quot;D8D8D8&quot;/&gt;&lt;/w:tcPr&gt;&lt;/w:tblStylePr&gt;&lt;w:tblStylePr w:type=&quot;neCell&quot;&gt;&lt;w:tblPr/&gt;&lt;w:tcPr&gt;&lt;w:tcBorders&gt;&lt;w:top w:val=&quot;single&quot; w:sz=&quot;18&quot; wx:bdrwidth=&quot;45&quot; w:space=&quot;0&quot; w:color=&quot;auto&quot;/&gt;&lt;w:left w:val=&quot;nil&quot;/&gt;&lt;w:bottom w:val=&quot;single&quot; w:sz=&quot;18&quot; wx:bdrwidth=&quot;45&quot; w:space=&quot;0&quot; w:color=&quot;auto&quot;/&gt;&lt;w:right w:val=&quot;nil&quot;/&gt;&lt;w:insideH w:val=&quot;nil&quot;/&gt;&lt;w:insideV w:val=&quot;nil&quot;/&gt;&lt;/w:tcBorders&gt;&lt;/w:tcPr&gt;&lt;/w:tblStylePr&gt;&lt;w:tblStylePr w:type=&quot;nwCell&quot;&gt;&lt;w:rPr&gt;&lt;w:color w:val=&quot;FFFFFF&quot;/&gt;&lt;/w:rPr&gt;&lt;w:tblPr/&gt;&lt;w:tcPr&gt;&lt;w:tcBorders&gt;&lt;w:top w:val=&quot;single&quot; w:sz=&quot;18&quot; wx:bdrwidth=&quot;45&quot; w:space=&quot;0&quot; w:color=&quot;auto&quot;/&gt;&lt;w:left w:val=&quot;nil&quot;/&gt;&lt;w:bottom w:val=&quot;single&quot; w:sz=&quot;18&quot; wx:bdrwidth=&quot;45&quot; w:space=&quot;0&quot; w:color=&quot;auto&quot;/&gt;&lt;w:right w:val=&quot;nil&quot;/&gt;&lt;w:insideH w:val=&quot;nil&quot;/&gt;&lt;w:insideV w:val=&quot;nil&quot;/&gt;&lt;/w:tcBorders&gt;&lt;/w:tcPr&gt;&lt;/w:tblStylePr&gt;&lt;/w:style&gt;&lt;w:style w:type=&quot;table&quot; w:styleId=&quot;RahmenfrGrafiken&quot;&gt;&lt;w:name w:val=&quot;Rahmen für Grafiken&quot;/&gt;&lt;w:basedOn w:val=&quot;NormaleTabelle&quot;/&gt;&lt;w:rsid w:val=&quot;007574F9&quot;/&gt;&lt;w:pPr&gt;&lt;w:spacing w:after=&quot;120&quot;/&gt;&lt;/w:pPr&gt;&lt;w:rPr&gt;&lt;wx:font wx:val=&quot;Calibri&quot;/&gt;&lt;/w:rPr&gt;&lt;w:tblPr&gt;&lt;w:tblBorders&gt;&lt;w:top w:val=&quot;single&quot; w:sz=&quot;4&quot; wx:bdrwidth=&quot;10&quot; w:space=&quot;0&quot; w:color=&quot;000000&quot;/&gt;&lt;w:bottom w:val=&quot;single&quot; w:sz=&quot;4&quot; wx:bdrwidth=&quot;10&quot; w:space=&quot;0&quot; w:color=&quot;000000&quot;/&gt;&lt;/w:tblBorders&gt;&lt;w:tblCellMar&gt;&lt;w:top w:w=&quot;57&quot; w:type=&quot;dxa&quot;/&gt;&lt;w:left w:w=&quot;0&quot; w:type=&quot;dxa&quot;/&gt;&lt;w:bottom w:w=&quot;57&quot; w:type=&quot;dxa&quot;/&gt;&lt;w:right w:w=&quot;0&quot; w:type=&quot;dxa&quot;/&gt;&lt;/w:tblCellMar&gt;&lt;/w:tblPr&gt;&lt;w:tcPr&gt;&lt;w:shd w:val=&quot;clear&quot; w:color=&quot;auto&quot; w:fill=&quot;auto&quot;/&gt;&lt;/w:tcPr&gt;&lt;w:tblStylePr w:type=&quot;firstRow&quot;&gt;&lt;w:pPr&gt;&lt;w:wordWrap/&gt;&lt;w:spacing w:before-lines=&quot;0&quot; w:before=&quot;120&quot; w:before-autospacing=&quot;off&quot;/&gt;&lt;/w:pPr&gt;&lt;w:rPr&gt;&lt;w:rFonts w:ascii=&quot;Calibri&quot; w:h-ansi=&quot;Calibri&quot;/&gt;&lt;w:b w:val=&quot;off&quot;/&gt;&lt;w:color w:val=&quot;00461E&quot;/&gt;&lt;/w:rPr&gt;&lt;/w:tblStylePr&gt;&lt;/w:style&gt;&lt;w:style w:type=&quot;paragraph&quot; w:styleId=&quot;Headingtextpicture&quot;&gt;&lt;w:name w:val=&quot;Heading text/picture&quot;/&gt;&lt;w:basedOn w:val=&quot;Standard&quot;/&gt;&lt;w:rsid w:val=&quot;007574F9&quot;/&gt;&lt;w:pPr&gt;&lt;w:spacing w:before=&quot;360&quot; w:line=&quot;240&quot; w:line-rule=&quot;auto&quot;/&gt;&lt;/w:pPr&gt;&lt;w:rPr&gt;&lt;wx:font wx:val=&quot;Calibri&quot;/&gt;&lt;w:b/&gt;&lt;w:noProof/&gt;&lt;w:sz-cs w:val=&quot;20&quot;/&gt;&lt;w:lang w:val=&quot;EN-GB&quot;/&gt;&lt;/w:rPr&gt;&lt;/w:style&gt;&lt;w:style w:type=&quot;table&quot; w:styleId=&quot;MittlereSchattierung2-Akzent4&quot;&gt;&lt;w:name w:val=&quot;Medium Shading 2 Accent 4&quot;/&gt;&lt;wx:uiName wx:val=&quot;Mittlere Schattierung 2 - Akzent 4&quot;/&gt;&lt;w:basedOn w:val=&quot;NormaleTabelle&quot;/&gt;&lt;w:rsid w:val=&quot;00610BA5&quot;/&gt;&lt;w:rPr&gt;&lt;wx:font wx:val=&quot;Calibri&quot;/&gt;&lt;/w:rPr&gt;&lt;w:tblPr&gt;&lt;w:tblStyleRowBandSize w:val=&quot;1&quot;/&gt;&lt;w:tblStyleColBandSize w:val=&quot;1&quot;/&gt;&lt;w:tblBorders&gt;&lt;w:top w:val=&quot;single&quot; w:sz=&quot;18&quot; wx:bdrwidth=&quot;45&quot; w:space=&quot;0&quot; w:color=&quot;auto&quot;/&gt;&lt;w:bottom w:val=&quot;single&quot; w:sz=&quot;18&quot; wx:bdrwidth=&quot;45&quot; w:space=&quot;0&quot; w:color=&quot;auto&quot;/&gt;&lt;/w:tblBorders&gt;&lt;/w:tblPr&gt;&lt;w:tblStylePr w:type=&quot;firstRow&quot;&gt;&lt;w:pPr&gt;&lt;w:spacing w:before=&quot;0&quot; w:after=&quot;0&quot; w:line=&quot;240&quot; w:line-rule=&quot;auto&quot;/&gt;&lt;/w:pPr&gt;&lt;w:rPr&gt;&lt;w:b/&gt;&lt;w:b-cs/&gt;&lt;w:color w:val=&quot;FFFFFF&quot;/&gt;&lt;/w:rPr&gt;&lt;w:tblPr/&gt;&lt;w:tcPr&gt;&lt;w:tcBorders&gt;&lt;w:top w:val=&quot;single&quot; w:sz=&quot;18&quot; wx:bdrwidth=&quot;45&quot; w:space=&quot;0&quot; w:color=&quot;auto&quot;/&gt;&lt;w:left w:val=&quot;nil&quot;/&gt;&lt;w:bottom w:val=&quot;single&quot; w:sz=&quot;18&quot; wx:bdrwidth=&quot;45&quot; w:space=&quot;0&quot; w:color=&quot;auto&quot;/&gt;&lt;w:right w:val=&quot;nil&quot;/&gt;&lt;w:insideH w:val=&quot;nil&quot;/&gt;&lt;w:insideV w:val=&quot;nil&quot;/&gt;&lt;/w:tcBorders&gt;&lt;w:shd w:val=&quot;clear&quot; w:color=&quot;auto&quot; w:fill=&quot;003755&quot;/&gt;&lt;/w:tcPr&gt;&lt;/w:tblStylePr&gt;&lt;w:tblStylePr w:type=&quot;lastRow&quot;&gt;&lt;w:pPr&gt;&lt;w:spacing w:before=&quot;0&quot; w:after=&quot;0&quot; w:line=&quot;240&quot; w:line-rule=&quot;auto&quot;/&gt;&lt;/w:pPr&gt;&lt;w:rPr&gt;&lt;w:color w:val=&quot;auto&quot;/&gt;&lt;/w:rPr&gt;&lt;w:tblPr/&gt;&lt;w:tcPr&gt;&lt;w:tcBorders&gt;&lt;w:top w:val=&quot;double&quot; w:sz=&quot;6&quot; wx:bdrwidth=&quot;45&quot; w:space=&quot;0&quot; w:color=&quot;auto&quot;/&gt;&lt;w:left w:val=&quot;nil&quot;/&gt;&lt;w:bottom w:val=&quot;single&quot; w:sz=&quot;18&quot; wx:bdrwidth=&quot;45&quot; w:space=&quot;0&quot; w:color=&quot;auto&quot;/&gt;&lt;w:right w:val=&quot;nil&quot;/&gt;&lt;w:insideH w:val=&quot;nil&quot;/&gt;&lt;w:insideV w:val=&quot;nil&quot;/&gt;&lt;/w:tcBorders&gt;&lt;w:shd w:val=&quot;clear&quot; w:color=&quot;auto&quot; w:fill=&quot;FFFFFF&quot;/&gt;&lt;/w:tcPr&gt;&lt;/w:tblStylePr&gt;&lt;w:tblStylePr w:type=&quot;firstCol&quot;&gt;&lt;w:rPr&gt;&lt;w:b/&gt;&lt;w:b-cs/&gt;&lt;w:color w:val=&quot;FFFFFF&quot;/&gt;&lt;/w:rPr&gt;&lt;w:tblPr/&gt;&lt;w:tcPr&gt;&lt;w:tcBorders&gt;&lt;w:top w:val=&quot;nil&quot;/&gt;&lt;w:left w:val=&quot;nil&quot;/&gt;&lt;w:bottom w:val=&quot;single&quot; w:sz=&quot;18&quot; wx:bdrwidth=&quot;45&quot; w:space=&quot;0&quot; w:color=&quot;auto&quot;/&gt;&lt;w:right w:val=&quot;nil&quot;/&gt;&lt;w:insideH w:val=&quot;nil&quot;/&gt;&lt;w:insideV w:val=&quot;nil&quot;/&gt;&lt;/w:tcBorders&gt;&lt;w:shd w:val=&quot;clear&quot; w:color=&quot;auto&quot; w:fill=&quot;003755&quot;/&gt;&lt;/w:tcPr&gt;&lt;/w:tblStylePr&gt;&lt;w:tblStylePr w:type=&quot;lastCol&quot;&gt;&lt;w:rPr&gt;&lt;w:b/&gt;&lt;w:b-cs/&gt;&lt;w:color w:val=&quot;FFFFFF&quot;/&gt;&lt;/w:rPr&gt;&lt;w:tblPr/&gt;&lt;w:tcPr&gt;&lt;w:tcBorders&gt;&lt;w:left w:val=&quot;nil&quot;/&gt;&lt;w:right w:val=&quot;nil&quot;/&gt;&lt;w:insideH w:val=&quot;nil&quot;/&gt;&lt;w:insideV w:val=&quot;nil&quot;/&gt;&lt;/w:tcBorders&gt;&lt;w:shd w:val=&quot;clear&quot; w:color=&quot;auto&quot; w:fill=&quot;003755&quot;/&gt;&lt;/w:tcPr&gt;&lt;/w:tblStylePr&gt;&lt;w:tblStylePr w:type=&quot;band1Vert&quot;&gt;&lt;w:tblPr/&gt;&lt;w:tcPr&gt;&lt;w:tcBorders&gt;&lt;w:left w:val=&quot;nil&quot;/&gt;&lt;w:right w:val=&quot;nil&quot;/&gt;&lt;w:insideH w:val=&quot;nil&quot;/&gt;&lt;w:insideV w:val=&quot;nil&quot;/&gt;&lt;/w:tcBorders&gt;&lt;w:shd w:val=&quot;clear&quot; w:color=&quot;auto&quot; w:fill=&quot;D8D8D8&quot;/&gt;&lt;/w:tcPr&gt;&lt;/w:tblStylePr&gt;&lt;w:tblStylePr w:type=&quot;band1Horz&quot;&gt;&lt;w:tblPr/&gt;&lt;w:tcPr&gt;&lt;w:shd w:val=&quot;clear&quot; w:color=&quot;auto&quot; w:fill=&quot;D8D8D8&quot;/&gt;&lt;/w:tcPr&gt;&lt;/w:tblStylePr&gt;&lt;w:tblStylePr w:type=&quot;neCell&quot;&gt;&lt;w:tblPr/&gt;&lt;w:tcPr&gt;&lt;w:tcBorders&gt;&lt;w:top w:val=&quot;single&quot; w:sz=&quot;18&quot; wx:bdrwidth=&quot;45&quot; w:space=&quot;0&quot; w:color=&quot;auto&quot;/&gt;&lt;w:left w:val=&quot;nil&quot;/&gt;&lt;w:bottom w:val=&quot;single&quot; w:sz=&quot;18&quot; wx:bdrwidth=&quot;45&quot; w:space=&quot;0&quot; w:color=&quot;auto&quot;/&gt;&lt;w:right w:val=&quot;nil&quot;/&gt;&lt;w:insideH w:val=&quot;nil&quot;/&gt;&lt;w:insideV w:val=&quot;nil&quot;/&gt;&lt;/w:tcBorders&gt;&lt;/w:tcPr&gt;&lt;/w:tblStylePr&gt;&lt;w:tblStylePr w:type=&quot;nwCell&quot;&gt;&lt;w:rPr&gt;&lt;w:color w:val=&quot;FFFFFF&quot;/&gt;&lt;/w:rPr&gt;&lt;w:tblPr/&gt;&lt;w:tcPr&gt;&lt;w:tcBorders&gt;&lt;w:top w:val=&quot;single&quot; w:sz=&quot;18&quot; wx:bdrwidth=&quot;45&quot; w:space=&quot;0&quot; w:color=&quot;auto&quot;/&gt;&lt;w:left w:val=&quot;nil&quot;/&gt;&lt;w:bottom w:val=&quot;single&quot; w:sz=&quot;18&quot; wx:bdrwidth=&quot;45&quot; w:space=&quot;0&quot; w:color=&quot;auto&quot;/&gt;&lt;w:right w:val=&quot;nil&quot;/&gt;&lt;w:insideH w:val=&quot;nil&quot;/&gt;&lt;w:insideV w:val=&quot;nil&quot;/&gt;&lt;/w:tcBorders&gt;&lt;/w:tcPr&gt;&lt;/w:tblStylePr&gt;&lt;/w:style&gt;&lt;w:style w:type=&quot;character&quot; w:styleId=&quot;Fett&quot;&gt;&lt;w:name w:val=&quot;Strong&quot;/&gt;&lt;wx:uiName wx:val=&quot;Fett&quot;/&gt;&lt;w:rsid w:val=&quot;00E562BB&quot;/&gt;&lt;w:rPr&gt;&lt;w:b/&gt;&lt;w:b-cs/&gt;&lt;/w:rPr&gt;&lt;/w:style&gt;&lt;w:style w:type=&quot;paragraph&quot; w:styleId=&quot;FuzeileUnternehmen&quot;&gt;&lt;w:name w:val=&quot;Fußzeile Unternehmen&quot;/&gt;&lt;w:basedOn w:val=&quot;Fuzeile&quot;/&gt;&lt;w:rsid w:val=&quot;00E562BB&quot;/&gt;&lt;w:pPr&gt;&lt;w:framePr w:wrap=&quot;around&quot; w:vanchor=&quot;page&quot; w:hanchor=&quot;text&quot; w:y=&quot;15537&quot;/&gt;&lt;w:tabs&gt;&lt;w:tab w:val=&quot;right&quot; w:pos=&quot;9781&quot;/&gt;&lt;/w:tabs&gt;&lt;w:spacing w:after=&quot;60&quot; w:line=&quot;150&quot; w:line-rule=&quot;exact&quot;/&gt;&lt;w:jc w:val=&quot;left&quot;/&gt;&lt;/w:pPr&gt;&lt;w:rPr&gt;&lt;wx:font wx:val=&quot;Calibri&quot;/&gt;&lt;w:b/&gt;&lt;w:noProof w:val=&quot;off&quot;/&gt;&lt;w:color w:val=&quot;000000&quot;/&gt;&lt;w:sz w:val=&quot;14&quot;/&gt;&lt;w:sz-cs w:val=&quot;13&quot;/&gt;&lt;w:lang w:val=&quot;EN-US&quot; w:fareast=&quot;EN-US&quot;/&gt;&lt;/w:rPr&gt;&lt;/w:style&gt;&lt;w:style w:type=&quot;paragraph&quot; w:styleId=&quot;Verzeichnis1&quot;&gt;&lt;w:name w:val=&quot;toc 1&quot;/&gt;&lt;wx:uiName wx:val=&quot;Verzeichnis 1&quot;/&gt;&lt;w:basedOn w:val=&quot;Standard&quot;/&gt;&lt;w:next w:val=&quot;Standard&quot;/&gt;&lt;w:rsid w:val=&quot;00344FBC&quot;/&gt;&lt;w:pPr&gt;&lt;w:tabs&gt;&lt;w:tab w:val=&quot;right&quot; w:leader=&quot;dot&quot; w:pos=&quot;8787&quot;/&gt;&lt;/w:tabs&gt;&lt;w:spacing w:before=&quot;480&quot;/&gt;&lt;w:ind w:left=&quot;737&quot; w:hanging=&quot;737&quot;/&gt;&lt;/w:pPr&gt;&lt;w:rPr&gt;&lt;wx:font wx:val=&quot;Calibri&quot;/&gt;&lt;w:b/&gt;&lt;w:noProof/&gt;&lt;/w:rPr&gt;&lt;/w:style&gt;&lt;w:style w:type=&quot;paragraph&quot; w:styleId=&quot;Verzeichnis2&quot;&gt;&lt;w:name w:val=&quot;toc 2&quot;/&gt;&lt;wx:uiName wx:val=&quot;Verzeichnis 2&quot;/&gt;&lt;w:basedOn w:val=&quot;Standard&quot;/&gt;&lt;w:next w:val=&quot;Standard&quot;/&gt;&lt;w:rsid w:val=&quot;00344FBC&quot;/&gt;&lt;w:pPr&gt;&lt;w:tabs&gt;&lt;w:tab w:val=&quot;right&quot; w:leader=&quot;dot&quot; w:pos=&quot;8787&quot;/&gt;&lt;/w:tabs&gt;&lt;w:spacing w:after=&quot;0&quot;/&gt;&lt;w:ind w:left=&quot;737&quot; w:hanging=&quot;737&quot;/&gt;&lt;/w:pPr&gt;&lt;w:rPr&gt;&lt;wx:font wx:val=&quot;Calibri&quot;/&gt;&lt;w:noProof/&gt;&lt;/w:rPr&gt;&lt;/w:style&gt;&lt;w:style w:type=&quot;paragraph&quot; w:styleId=&quot;Verzeichnis3&quot;&gt;&lt;w:name w:val=&quot;toc 3&quot;/&gt;&lt;wx:uiName wx:val=&quot;Verzeichnis 3&quot;/&gt;&lt;w:basedOn w:val=&quot;Standard&quot;/&gt;&lt;w:next w:val=&quot;Standard&quot;/&gt;&lt;w:rsid w:val=&quot;00344FBC&quot;/&gt;&lt;w:pPr&gt;&lt;w:tabs&gt;&lt;w:tab w:val=&quot;right&quot; w:leader=&quot;dot&quot; w:pos=&quot;8787&quot;/&gt;&lt;/w:tabs&gt;&lt;w:spacing w:after=&quot;0&quot;/&gt;&lt;w:ind w:left=&quot;737&quot; w:hanging=&quot;737&quot;/&gt;&lt;/w:pPr&gt;&lt;w:rPr&gt;&lt;wx:font wx:val=&quot;Calibri&quot;/&gt;&lt;w:noProof/&gt;&lt;/w:rPr&gt;&lt;/w:style&gt;&lt;w:style w:type=&quot;character&quot; w:styleId=&quot;Hyperlink&quot;&gt;&lt;w:name w:val=&quot;Hyperlink&quot;/&gt;&lt;w:rsid w:val=&quot;00125E2E&quot;/&gt;&lt;w:rPr&gt;&lt;w:color w:val=&quot;00893D&quot;/&gt;&lt;w:u w:val=&quot;single&quot;/&gt;&lt;/w:rPr&gt;&lt;/w:style&gt;&lt;w:style w:type=&quot;table&quot; w:styleId=&quot;MittlereSchattierung2-Akzent6&quot;&gt;&lt;w:name w:val=&quot;Medium Shading 2 Accent 6&quot;/&gt;&lt;wx:uiName wx:val=&quot;Mittlere Schattierung 2 - Akzent 6&quot;/&gt;&lt;w:basedOn w:val=&quot;NormaleTabelle&quot;/&gt;&lt;w:rsid w:val=&quot;00610BA5&quot;/&gt;&lt;w:rPr&gt;&lt;wx:font wx:val=&quot;Calibri&quot;/&gt;&lt;/w:rPr&gt;&lt;w:tblPr&gt;&lt;w:tblStyleRowBandSize w:val=&quot;1&quot;/&gt;&lt;w:tblStyleColBandSize w:val=&quot;1&quot;/&gt;&lt;w:tblBorders&gt;&lt;w:top w:val=&quot;single&quot; w:sz=&quot;18&quot; wx:bdrwidth=&quot;45&quot; w:space=&quot;0&quot; w:color=&quot;auto&quot;/&gt;&lt;w:bottom w:val=&quot;single&quot; w:sz=&quot;18&quot; wx:bdrwidth=&quot;45&quot; w:space=&quot;0&quot; w:color=&quot;aut"/>
    <w:docVar w:name="DOC_PROP_FOOTER (2)" w:val="o&quot;/&gt;&lt;/w:tblBorders&gt;&lt;/w:tblPr&gt;&lt;w:tblStylePr w:type=&quot;firstRow&quot;&gt;&lt;w:pPr&gt;&lt;w:spacing w:before=&quot;0&quot; w:after=&quot;0&quot; w:line=&quot;240&quot; w:line-rule=&quot;auto&quot;/&gt;&lt;/w:pPr&gt;&lt;w:rPr&gt;&lt;w:b/&gt;&lt;w:b-cs/&gt;&lt;w:color w:val=&quot;FFFFFF&quot;/&gt;&lt;/w:rPr&gt;&lt;w:tblPr/&gt;&lt;w:tcPr&gt;&lt;w:tcBorders&gt;&lt;w:top w:val=&quot;single&quot; w:sz=&quot;18&quot; wx:bdrwidth=&quot;45&quot; w:space=&quot;0&quot; w:color=&quot;auto&quot;/&gt;&lt;w:left w:val=&quot;nil&quot;/&gt;&lt;w:bottom w:val=&quot;single&quot; w:sz=&quot;18&quot; wx:bdrwidth=&quot;45&quot; w:space=&quot;0&quot; w:color=&quot;auto&quot;/&gt;&lt;w:right w:val=&quot;nil&quot;/&gt;&lt;w:insideH w:val=&quot;nil&quot;/&gt;&lt;w:insideV w:val=&quot;nil&quot;/&gt;&lt;/w:tcBorders&gt;&lt;w:shd w:val=&quot;clear&quot; w:color=&quot;auto&quot; w:fill=&quot;BFBFBF&quot;/&gt;&lt;/w:tcPr&gt;&lt;/w:tblStylePr&gt;&lt;w:tblStylePr w:type=&quot;lastRow&quot;&gt;&lt;w:pPr&gt;&lt;w:spacing w:before=&quot;0&quot; w:after=&quot;0&quot; w:line=&quot;240&quot; w:line-rule=&quot;auto&quot;/&gt;&lt;/w:pPr&gt;&lt;w:rPr&gt;&lt;w:color w:val=&quot;auto&quot;/&gt;&lt;/w:rPr&gt;&lt;w:tblPr/&gt;&lt;w:tcPr&gt;&lt;w:tcBorders&gt;&lt;w:top w:val=&quot;double&quot; w:sz=&quot;6&quot; wx:bdrwidth=&quot;45&quot; w:space=&quot;0&quot; w:color=&quot;auto&quot;/&gt;&lt;w:left w:val=&quot;nil&quot;/&gt;&lt;w:bottom w:val=&quot;single&quot; w:sz=&quot;18&quot; wx:bdrwidth=&quot;45&quot; w:space=&quot;0&quot; w:color=&quot;auto&quot;/&gt;&lt;w:right w:val=&quot;nil&quot;/&gt;&lt;w:insideH w:val=&quot;nil&quot;/&gt;&lt;w:insideV w:val=&quot;nil&quot;/&gt;&lt;/w:tcBorders&gt;&lt;w:shd w:val=&quot;clear&quot; w:color=&quot;auto&quot; w:fill=&quot;FFFFFF&quot;/&gt;&lt;/w:tcPr&gt;&lt;/w:tblStylePr&gt;&lt;w:tblStylePr w:type=&quot;firstCol&quot;&gt;&lt;w:rPr&gt;&lt;w:b/&gt;&lt;w:b-cs/&gt;&lt;w:color w:val=&quot;FFFFFF&quot;/&gt;&lt;/w:rPr&gt;&lt;w:tblPr/&gt;&lt;w:tcPr&gt;&lt;w:tcBorders&gt;&lt;w:top w:val=&quot;nil&quot;/&gt;&lt;w:left w:val=&quot;nil&quot;/&gt;&lt;w:bottom w:val=&quot;single&quot; w:sz=&quot;18&quot; wx:bdrwidth=&quot;45&quot; w:space=&quot;0&quot; w:color=&quot;auto&quot;/&gt;&lt;w:right w:val=&quot;nil&quot;/&gt;&lt;w:insideH w:val=&quot;nil&quot;/&gt;&lt;w:insideV w:val=&quot;nil&quot;/&gt;&lt;/w:tcBorders&gt;&lt;w:shd w:val=&quot;clear&quot; w:color=&quot;auto&quot; w:fill=&quot;BFBFBF&quot;/&gt;&lt;/w:tcPr&gt;&lt;/w:tblStylePr&gt;&lt;w:tblStylePr w:type=&quot;lastCol&quot;&gt;&lt;w:rPr&gt;&lt;w:b/&gt;&lt;w:b-cs/&gt;&lt;w:color w:val=&quot;FFFFFF&quot;/&gt;&lt;/w:rPr&gt;&lt;w:tblPr/&gt;&lt;w:tcPr&gt;&lt;w:tcBorders&gt;&lt;w:left w:val=&quot;nil&quot;/&gt;&lt;w:right w:val=&quot;nil&quot;/&gt;&lt;w:insideH w:val=&quot;nil&quot;/&gt;&lt;w:insideV w:val=&quot;nil&quot;/&gt;&lt;/w:tcBorders&gt;&lt;w:shd w:val=&quot;clear&quot; w:color=&quot;auto&quot; w:fill=&quot;BFBFBF&quot;/&gt;&lt;/w:tcPr&gt;&lt;/w:tblStylePr&gt;&lt;w:tblStylePr w:type=&quot;band1Vert&quot;&gt;&lt;w:tblPr/&gt;&lt;w:tcPr&gt;&lt;w:tcBorders&gt;&lt;w:left w:val=&quot;nil&quot;/&gt;&lt;w:right w:val=&quot;nil&quot;/&gt;&lt;w:insideH w:val=&quot;nil&quot;/&gt;&lt;w:insideV w:val=&quot;nil&quot;/&gt;&lt;/w:tcBorders&gt;&lt;w:shd w:val=&quot;clear&quot; w:color=&quot;auto&quot; w:fill=&quot;D8D8D8&quot;/&gt;&lt;/w:tcPr&gt;&lt;/w:tblStylePr&gt;&lt;w:tblStylePr w:type=&quot;band1Horz&quot;&gt;&lt;w:tblPr/&gt;&lt;w:tcPr&gt;&lt;w:shd w:val=&quot;clear&quot; w:color=&quot;auto&quot; w:fill=&quot;D8D8D8&quot;/&gt;&lt;/w:tcPr&gt;&lt;/w:tblStylePr&gt;&lt;w:tblStylePr w:type=&quot;neCell&quot;&gt;&lt;w:tblPr/&gt;&lt;w:tcPr&gt;&lt;w:tcBorders&gt;&lt;w:top w:val=&quot;single&quot; w:sz=&quot;18&quot; wx:bdrwidth=&quot;45&quot; w:space=&quot;0&quot; w:color=&quot;auto&quot;/&gt;&lt;w:left w:val=&quot;nil&quot;/&gt;&lt;w:bottom w:val=&quot;single&quot; w:sz=&quot;18&quot; wx:bdrwidth=&quot;45&quot; w:space=&quot;0&quot; w:color=&quot;auto&quot;/&gt;&lt;w:right w:val=&quot;nil&quot;/&gt;&lt;w:insideH w:val=&quot;nil&quot;/&gt;&lt;w:insideV w:val=&quot;nil&quot;/&gt;&lt;/w:tcBorders&gt;&lt;/w:tcPr&gt;&lt;/w:tblStylePr&gt;&lt;w:tblStylePr w:type=&quot;nwCell&quot;&gt;&lt;w:rPr&gt;&lt;w:color w:val=&quot;FFFFFF&quot;/&gt;&lt;/w:rPr&gt;&lt;w:tblPr/&gt;&lt;w:tcPr&gt;&lt;w:tcBorders&gt;&lt;w:top w:val=&quot;single&quot; w:sz=&quot;18&quot; wx:bdrwidth=&quot;45&quot; w:space=&quot;0&quot; w:color=&quot;auto&quot;/&gt;&lt;w:left w:val=&quot;nil&quot;/&gt;&lt;w:bottom w:val=&quot;single&quot; w:sz=&quot;18&quot; wx:bdrwidth=&quot;45&quot; w:space=&quot;0&quot; w:color=&quot;auto&quot;/&gt;&lt;w:right w:val=&quot;nil&quot;/&gt;&lt;w:insideH w:val=&quot;nil&quot;/&gt;&lt;w:insideV w:val=&quot;nil&quot;/&gt;&lt;/w:tcBorders&gt;&lt;/w:tcPr&gt;&lt;/w:tblStylePr&gt;&lt;/w:style&gt;&lt;w:style w:type=&quot;table&quot; w:styleId=&quot;MittlereListe1&quot;&gt;&lt;w:name w:val=&quot;Medium List 1&quot;/&gt;&lt;wx:uiName wx:val=&quot;Mittlere Liste 1&quot;/&gt;&lt;w:basedOn w:val=&quot;NormaleTabelle&quot;/&gt;&lt;w:rsid w:val=&quot;00610BA5&quot;/&gt;&lt;w:rPr&gt;&lt;wx:font wx:val=&quot;Calibri&quot;/&gt;&lt;w:color w:val=&quot;000000&quot;/&gt;&lt;/w:rPr&gt;&lt;w:tblPr&gt;&lt;w:tblStyleRowBandSize w:val=&quot;1&quot;/&gt;&lt;w:tblStyleColBandSize w:val=&quot;1&quot;/&gt;&lt;w:tblBorders&gt;&lt;w:top w:val=&quot;single&quot; w:sz=&quot;8&quot; wx:bdrwidth=&quot;20&quot; w:space=&quot;0&quot; w:color=&quot;000000&quot;/&gt;&lt;w:bottom w:val=&quot;single&quot; w:sz=&quot;8&quot; wx:bdrwidth=&quot;20&quot; w:space=&quot;0&quot; w:color=&quot;000000&quot;/&gt;&lt;/w:tblBorders&gt;&lt;/w:tblPr&gt;&lt;w:tblStylePr w:type=&quot;firstRow&quot;&gt;&lt;w:rPr&gt;&lt;w:rFonts w:ascii=&quot;Calibri&quot; w:fareast=&quot;SimHei&quot; w:h-ansi=&quot;Calibri&quot; w:cs=&quot;Times New Roman&quot;/&gt;&lt;wx:font wx:val=&quot;Times New Roman&quot;/&gt;&lt;/w:rPr&gt;&lt;w:tblPr/&gt;&lt;w:tcPr&gt;&lt;w:tcBorders&gt;&lt;w:top w:val=&quot;nil&quot;/&gt;&lt;w:bottom w:val=&quot;single&quot; w:sz=&quot;8&quot; wx:bdrwidth=&quot;20&quot; w:space=&quot;0&quot; w:color=&quot;000000&quot;/&gt;&lt;/w:tcBorders&gt;&lt;/w:tcPr&gt;&lt;/w:tblStylePr&gt;&lt;w:tblStylePr w:type=&quot;lastRow&quot;&gt;&lt;w:rPr&gt;&lt;w:b/&gt;&lt;w:b-cs/&gt;&lt;w:color w:val=&quot;AA0A05&quot;/&gt;&lt;/w:rPr&gt;&lt;w:tblPr/&gt;&lt;w:tcPr&gt;&lt;w:tcBorders&gt;&lt;w:top w:val=&quot;single&quot; w:sz=&quot;8&quot; wx:bdrwidth=&quot;20&quot; w:space=&quot;0&quot; w:color=&quot;000000&quot;/&gt;&lt;w:bottom w:val=&quot;single&quot; w:sz=&quot;8&quot; wx:bdrwidth=&quot;20&quot; w:space=&quot;0&quot; w:color=&quot;000000&quot;/&gt;&lt;/w:tcBorders&gt;&lt;/w:tcPr&gt;&lt;/w:tblStylePr&gt;&lt;w:tblStylePr w:type=&quot;firstCol&quot;&gt;&lt;w:rPr&gt;&lt;w:b/&gt;&lt;w:b-cs/&gt;&lt;/w:rPr&gt;&lt;/w:tblStylePr&gt;&lt;w:tblStylePr w:type=&quot;lastCol&quot;&gt;&lt;w:rPr&gt;&lt;w:b/&gt;&lt;w:b-cs/&gt;&lt;/w:rPr&gt;&lt;w:tblPr/&gt;&lt;w:tcPr&gt;&lt;w:tcBorders&gt;&lt;w:top w:val=&quot;single&quot; w:sz=&quot;8&quot; wx:bdrwidth=&quot;20&quot; w:space=&quot;0&quot; w:color=&quot;000000&quot;/&gt;&lt;w:bottom w:val=&quot;single&quot; w:sz=&quot;8&quot; wx:bdrwidth=&quot;20&quot; w:space=&quot;0&quot; w:color=&quot;000000&quot;/&gt;&lt;/w:tcBorders&gt;&lt;/w:tcPr&gt;&lt;/w:tblStylePr&gt;&lt;w:tblStylePr w:type=&quot;band1Vert&quot;&gt;&lt;w:tblPr/&gt;&lt;w:tcPr&gt;&lt;w:shd w:val=&quot;clear&quot; w:color=&quot;auto&quot; w:fill=&quot;C0C0C0&quot;/&gt;&lt;/w:tcPr&gt;&lt;/w:tblStylePr&gt;&lt;w:tblStylePr w:type=&quot;band1Horz&quot;&gt;&lt;w:tblPr/&gt;&lt;w:tcPr&gt;&lt;w:shd w:val=&quot;clear&quot; w:color=&quot;auto&quot; w:fill=&quot;C0C0C0&quot;/&gt;&lt;/w:tcPr&gt;&lt;/w:tblStylePr&gt;&lt;/w:style&gt;&lt;w:style w:type=&quot;table&quot; w:styleId=&quot;MittlereListe1-Akzent1&quot;&gt;&lt;w:name w:val=&quot;Medium List 1 Accent 1&quot;/&gt;&lt;wx:uiName wx:val=&quot;Mittlere Liste 1 - Akzent 1&quot;/&gt;&lt;w:basedOn w:val=&quot;NormaleTabelle&quot;/&gt;&lt;w:rsid w:val=&quot;00610BA5&quot;/&gt;&lt;w:rPr&gt;&lt;wx:font wx:val=&quot;Calibri&quot;/&gt;&lt;w:color w:val=&quot;000000&quot;/&gt;&lt;/w:rPr&gt;&lt;w:tblPr&gt;&lt;w:tblStyleRowBandSize w:val=&quot;1&quot;/&gt;&lt;w:tblStyleColBandSize w:val=&quot;1&quot;/&gt;&lt;w:tblBorders&gt;&lt;w:top w:val=&quot;single&quot; w:sz=&quot;8&quot; wx:bdrwidth=&quot;20&quot; w:space=&quot;0&quot; w:color=&quot;00461E&quot;/&gt;&lt;w:bottom w:val=&quot;single&quot; w:sz=&quot;8&quot; wx:bdrwidth=&quot;20&quot; w:space=&quot;0&quot; w:color=&quot;00461E&quot;/&gt;&lt;/w:tblBorders&gt;&lt;/w:tblPr&gt;&lt;w:tblStylePr w:type=&quot;firstRow&quot;&gt;&lt;w:rPr&gt;&lt;w:rFonts w:ascii=&quot;Calibri&quot; w:fareast=&quot;SimHei&quot; w:h-ansi=&quot;Calibri&quot; w:cs=&quot;Times New Roman&quot;/&gt;&lt;wx:font wx:val=&quot;Times New Roman&quot;/&gt;&lt;/w:rPr&gt;&lt;w:tblPr/&gt;&lt;w:tcPr&gt;&lt;w:tcBorders&gt;&lt;w:top w:val=&quot;nil&quot;/&gt;&lt;w:bottom w:val=&quot;single&quot; w:sz=&quot;8&quot; wx:bdrwidth=&quot;20&quot; w:space=&quot;0&quot; w:color=&quot;00461E&quot;/&gt;&lt;/w:tcBorders&gt;&lt;/w:tcPr&gt;&lt;/w:tblStylePr&gt;&lt;w:tblStylePr w:type=&quot;lastRow&quot;&gt;&lt;w:rPr&gt;&lt;w:b/&gt;&lt;w:b-cs/&gt;&lt;w:color w:val=&quot;AA0A05&quot;/&gt;&lt;/w:rPr&gt;&lt;w:tblPr/&gt;&lt;w:tcPr&gt;&lt;w:tcBorders&gt;&lt;w:top w:val=&quot;single&quot; w:sz=&quot;8&quot; wx:bdrwidth=&quot;20&quot; w:space=&quot;0&quot; w:color=&quot;00461E&quot;/&gt;&lt;w:bottom w:val=&quot;single&quot; w:sz=&quot;8&quot; wx:bdrwidth=&quot;20&quot; w:space=&quot;0&quot; w:color=&quot;00461E&quot;/&gt;&lt;/w:tcBorders&gt;&lt;/w:tcPr&gt;&lt;/w:tblStylePr&gt;&lt;w:tblStylePr w:type=&quot;firstCol&quot;&gt;&lt;w:rPr&gt;&lt;w:b/&gt;&lt;w:b-cs/&gt;&lt;/w:rPr&gt;&lt;/w:tblStylePr&gt;&lt;w:tblStylePr w:type=&quot;lastCol&quot;&gt;&lt;w:rPr&gt;&lt;w:b/&gt;&lt;w:b-cs/&gt;&lt;/w:rPr&gt;&lt;w:tblPr/&gt;&lt;w:tcPr&gt;&lt;w:tcBorders&gt;&lt;w:top w:val=&quot;single&quot; w:sz=&quot;8&quot; wx:bdrwidth=&quot;20&quot; w:space=&quot;0&quot; w:color=&quot;00461E&quot;/&gt;&lt;w:bottom w:val=&quot;single&quot; w:sz=&quot;8&quot; wx:bdrwidth=&quot;20&quot; w:space=&quot;0&quot; w:color=&quot;00461E&quot;/&gt;&lt;/w:tcBorders&gt;&lt;/w:tcPr&gt;&lt;/w:tblStylePr&gt;&lt;w:tblStylePr w:type=&quot;band1Vert&quot;&gt;&lt;w:tblPr/&gt;&lt;w:tcPr&gt;&lt;w:shd w:val=&quot;clear&quot; w:color=&quot;auto&quot; w:fill=&quot;92FFC0&quot;/&gt;&lt;/w:tcPr&gt;&lt;/w:tblStylePr&gt;&lt;w:tblStylePr w:type=&quot;band1Horz&quot;&gt;&lt;w:tblPr/&gt;&lt;w:tcPr&gt;&lt;w:shd w:val=&quot;clear&quot; w:color=&quot;auto&quot; w:fill=&quot;92FFC0&quot;/&gt;&lt;/w:tcPr&gt;&lt;/w:tblStylePr&gt;&lt;/w:style&gt;&lt;w:style w:type=&quot;table&quot; w:styleId=&quot;MittlereListe1-Akzent2&quot;&gt;&lt;w:name w:val=&quot;Medium List 1 Accent 2&quot;/&gt;&lt;wx:uiName wx:val=&quot;Mittlere Liste 1 - Akzent 2&quot;/&gt;&lt;w:basedOn w:val=&quot;NormaleTabelle&quot;/&gt;&lt;w:rsid w:val=&quot;00610BA5&quot;/&gt;&lt;w:rPr&gt;&lt;wx:font wx:val=&quot;Calibri&quot;/&gt;&lt;w:color w:val=&quot;000000&quot;/&gt;&lt;/w:rPr&gt;&lt;w:tblPr&gt;&lt;w:tblStyleRowBandSize w:val=&quot;1&quot;/&gt;&lt;w:tblStyleColBandSize w:val=&quot;1&quot;/&gt;&lt;w:tblBorders&gt;&lt;w:top w:val=&quot;single&quot; w:sz=&quot;8&quot; wx:bdrwidth=&quot;20&quot; w:space=&quot;0&quot; w:color=&quot;00893D&quot;/&gt;&lt;w:bottom w:val=&quot;single&quot; w:sz=&quot;8&quot; wx:bdrwidth=&quot;20&quot; w:space=&quot;0&quot; w:color=&quot;00893D&quot;/&gt;&lt;/w:tblBorders&gt;&lt;/w:tblPr&gt;&lt;w:tblStylePr w:type=&quot;firstRow&quot;&gt;&lt;w:rPr&gt;&lt;w:rFonts w:ascii=&quot;Calibri&quot; w:fareast=&quot;SimHei&quot; w:h-ansi=&quot;Calibri&quot; w:cs=&quot;Times New Roman&quot;/&gt;&lt;wx:font wx:val=&quot;Times New Roman&quot;/&gt;&lt;/w:rPr&gt;&lt;w:tblPr/&gt;&lt;w:tcPr&gt;&lt;w:tcBorders&gt;&lt;w:top w:val=&quot;nil&quot;/&gt;&lt;w:bottom w:val=&quot;single&quot; w:sz=&quot;8&quot; wx:bdrwidth=&quot;20&quot; w:space=&quot;0&quot; w:color=&quot;00893D&quot;/&gt;&lt;/w:tcBorders&gt;&lt;/w:tcPr&gt;&lt;/w:tblStylePr&gt;&lt;w:tblStylePr w:type=&quot;lastRow&quot;&gt;&lt;w:rPr&gt;&lt;w:b/&gt;&lt;w:b-cs/&gt;&lt;w:color w:val=&quot;AA0A05&quot;/&gt;&lt;/w:rPr&gt;&lt;w:tblPr/&gt;&lt;w:tcPr&gt;&lt;w:tcBorders&gt;&lt;w:top w:val=&quot;single&quot; w:sz=&quot;8&quot; wx:bdrwidth=&quot;20&quot; w:space=&quot;0&quot; w:color=&quot;00893D&quot;/&gt;&lt;w:bottom w:val=&quot;single&quot; w:sz=&quot;8&quot; wx:bdrwidth=&quot;20&quot; w:space=&quot;0&quot; w:color=&quot;00893D&quot;/&gt;&lt;/w:tcBorders&gt;&lt;/w:tcPr&gt;&lt;/w:tblStylePr&gt;&lt;w:tblStylePr w:type=&quot;firstCol&quot;&gt;&lt;w:rPr&gt;&lt;w:b/&gt;&lt;w:b-cs/&gt;&lt;/w:rPr&gt;&lt;/w:tblStylePr&gt;&lt;w:tblStylePr w:type=&quot;lastCol&quot;&gt;&lt;w:rPr&gt;&lt;w:b/&gt;&lt;w:b-cs/&gt;&lt;/w:rPr&gt;&lt;w:tblPr/&gt;&lt;w:tcPr&gt;&lt;w:tcBorders&gt;&lt;w:top w:val=&quot;single&quot; w:sz=&quot;8&quot; wx:bdrwidth=&quot;20&quot; w:space=&quot;0&quot; w:color=&quot;00893D&quot;/&gt;&lt;w:bottom w:val=&quot;single&quot; w:sz=&quot;8&quot; wx:bdrwidth=&quot;20&quot; w:space=&quot;0&quot; w:color=&quot;00893D&quot;/&gt;&lt;/w:tcBorders&gt;&lt;/w:tcPr&gt;&lt;/w:tblStylePr&gt;&lt;w:tblStylePr w:type=&quot;band1Vert&quot;&gt;&lt;w:tblPr/&gt;&lt;w:tcPr&gt;&lt;w:shd w:val=&quot;clear&quot; w:color=&quot;auto&quot; w:fill=&quot;A2FFCB&quot;/&gt;&lt;/w:tcPr&gt;&lt;/w:tblStylePr&gt;&lt;w:tblStylePr w:type=&quot;band1Horz&quot;&gt;&lt;w:tblPr/&gt;&lt;w:tcPr&gt;&lt;w:shd w:val=&quot;clear&quot; w:color=&quot;auto&quot; w:fill=&quot;A2FFCB&quot;/&gt;&lt;/w:tcPr&gt;&lt;/w:tblStylePr&gt;&lt;/w:style&gt;&lt;w:style w:type=&quot;table&quot; w:styleId=&quot;FarbigeSchattierung&quot;&gt;&lt;w:name w:val=&quot;Colorful Shading&quot;/&gt;&lt;wx:uiName wx:val=&quot;Farbige Schattierung&quot;/&gt;&lt;w:basedOn w:val=&quot;NormaleTabelle&quot;/&gt;&lt;w:rsid w:val=&quot;00610BA5&quot;/&gt;&lt;w:rPr&gt;&lt;wx:font wx:val=&quot;Calibri&quot;/&gt;&lt;w:color w:val=&quot;000000&quot;/&gt;&lt;/w:rPr&gt;&lt;w:tblPr&gt;&lt;w:tblStyleRowBandSize w:val=&quot;1&quot;/&gt;&lt;w:tblStyleColBandSize w:val=&quot;1&quot;/&gt;&lt;w:tblBorders&gt;&lt;w:top w:val=&quot;single&quot; w:sz=&quot;24&quot; wx:bdrwidth=&quot;60&quot; w:space=&quot;0&quot; w:color=&quot;00893D&quot;/&gt;&lt;w:left w:val=&quot;single&quot; w:sz=&quot;4&quot; wx:bdrwidth=&quot;10&quot; w:space=&quot;0&quot; w:color=&quot;000000&quot;/&gt;&lt;w:bottom w:val=&quot;single&quot; w:sz=&quot;4&quot; wx:bdrwidth=&quot;10&quot; w:space=&quot;0&quot; w:color=&quot;000000&quot;/&gt;&lt;w:right w:val=&quot;single&quot; w:sz=&quot;4&quot; wx:bdrwidth=&quot;10&quot; w:space=&quot;0&quot; w:color=&quot;000000&quot;/&gt;&lt;w:insideH w:val=&quot;single&quot; w:sz=&quot;4&quot; wx:bdrwidth=&quot;10&quot; w:space=&quot;0&quot; w:color=&quot;FFFFFF&quot;/&gt;&lt;w:insideV w:val=&quot;single&quot; w:sz=&quot;4&quot; wx:bdrwidth=&quot;10&quot; w:space=&quot;0&quot; w:color=&quot;FFFFFF&quot;/&gt;&lt;/w:tblBorders&gt;&lt;/w:tblPr&gt;&lt;w:tcPr&gt;&lt;w:shd w:val=&quot;clear&quot; w:color=&quot;auto&quot; w:fill=&quot;E6E6E6&quot;/&gt;&lt;/w:tcPr&gt;&lt;w:tblStylePr w:type=&quot;firstRow&quot;&gt;&lt;w:rPr&gt;&lt;w:b/&gt;&lt;w:b-cs/&gt;&lt;/w:rPr&gt;&lt;w:tblPr/&gt;&lt;w:tcPr&gt;&lt;w:tcBorders&gt;&lt;w:top w:val=&quot;nil&quot;/&gt;&lt;w:left w:val=&quot;nil&quot;/&gt;&lt;w:bottom w:val=&quot;single&quot; w:sz=&quot;24&quot; wx:bdrwidth=&quot;60&quot; w:space=&quot;0&quot; w:color=&quot;00893D&quot;/&gt;&lt;w:right w:val=&quot;nil&quot;/&gt;&lt;w:insideH w:val=&quot;nil&quot;/&gt;&lt;w:insideV w:val=&quot;nil&quot;/&gt;&lt;/w:tcBorders&gt;&lt;w:shd w:val=&quot;clear&quot; w:color=&quot;auto&quot; w:fill=&quot;FFFFFF&quot;/&gt;&lt;/w:tcPr&gt;&lt;/w:tblStylePr&gt;&lt;w:tblStylePr w:type=&quot;lastRow&quot;&gt;&lt;w:rPr&gt;&lt;w:b/&gt;&lt;w:b-cs/&gt;&lt;w:color w:val=&quot;FFFFFF&quot;/&gt;&lt;/w:rPr&gt;&lt;w:tblPr/&gt;&lt;w:tcPr&gt;&lt;w:tcBorders&gt;&lt;w:top w:val=&quot;single&quot; w:sz=&quot;6&quot; wx:bdrwidth=&quot;15&quot; w:space=&quot;0&quot; w:color=&quot;FFFFFF&quot;/&gt;&lt;/w:tcBorders&gt;&lt;w:shd w:val=&quot;clear&quot; w:color=&quot;auto&quot; w:fill=&quot;000000&quot;/&gt;&lt;/w:tcPr&gt;&lt;/w:tblStylePr&gt;&lt;w:tblStylePr w:type=&quot;firstCol&quot;&gt;&lt;w:rPr&gt;&lt;w:color w:val=&quot;FFFFFF&quot;/&gt;&lt;/w:rPr&gt;&lt;w:tblPr/&gt;&lt;w:tcPr&gt;&lt;w:tcBorders&gt;&lt;w:top w:val=&quot;nil&quot;/&gt;&lt;w:left w:val=&quot;nil&quot;/&gt;&lt;w:bottom w:val=&quot;nil&quot;/&gt;&lt;w:right w:val=&quot;nil&quot;/&gt;&lt;w:insideH w:val=&quot;single&quot; w:sz=&quot;4&quot; wx:bdrwidth=&quot;10&quot; w:space=&quot;0&quot; w:color=&quot;000000&quot;/&gt;&lt;w:insideV w:val=&quot;nil&quot;/&gt;&lt;/w:tcBorders&gt;&lt;w:shd w:val=&quot;clear&quot; w:color=&quot;auto&quot; w:fill=&quot;000000&quot;/&gt;&lt;/w:tcPr&gt;&lt;/w:tblStylePr&gt;&lt;w:tblStylePr w:type=&quot;lastCol&quot;&gt;&lt;w:rPr&gt;&lt;w:color w:val=&quot;FFFFFF&quot;/&gt;&lt;/w:rPr&gt;&lt;w:tblPr/&gt;&lt;w:tcPr&gt;&lt;w:tcBorders&gt;&lt;w:top w:val=&quot;nil&quot;/&gt;&lt;w:left w:val=&quot;nil&quot;/&gt;&lt;w:bottom w:val=&quot;nil&quot;/&gt;&lt;w:right w:val=&quot;nil&quot;/&gt;&lt;w:insideH w:val=&quot;nil&quot;/&gt;&lt;w:insideV w:val=&quot;nil&quot;/&gt;&lt;/w:tcBorders&gt;&lt;w:shd w:val=&quot;clear&quot; w:color=&quot;auto&quot; w:fill=&quot;000000&quot;/&gt;&lt;/w:tcPr&gt;&lt;/w:tblStylePr&gt;&lt;w:tblStylePr w:type=&quot;band1Vert&quot;&gt;&lt;w:tblPr/&gt;&lt;w:tcPr&gt;&lt;w:shd w:val=&quot;clear&quot; w:color=&quot;auto&quot; w:fill=&quot;999999&quot;/&gt;&lt;/w:tcPr&gt;&lt;/w:tblStylePr&gt;&lt;w:tblStylePr w:type=&quot;band1Horz&quot;&gt;&lt;w:tblPr/&gt;&lt;w:tcPr&gt;&lt;w:shd w:val=&quot;clear&quot; w:color=&quot;auto&quot; w:fill=&quot;808080&quot;/&gt;&lt;/w:tcPr&gt;&lt;/w:tblStylePr&gt;&lt;w:tblStylePr w:type=&quot;neCell&quot;&gt;&lt;w:rPr&gt;&lt;w:color w:val=&quot;000000&quot;/&gt;&lt;/w:rPr&gt;&lt;/w:tblStylePr&gt;&lt;w:tblStylePr w:type=&quot;nwCell&quot;&gt;&lt;w:rPr&gt;&lt;w:color w:val=&quot;000000&quot;/&gt;&lt;/w:rPr&gt;&lt;/w:tblStylePr&gt;&lt;/w:style&gt;&lt;w:style w:type=&quot;table&quot; w:styleId=&quot;MittleresRaster1-Akzent4&quot;&gt;&lt;w:name w:val=&quot;Medium Grid 1 Accent 4&quot;/&gt;&lt;wx:uiName wx:val=&quot;Mittleres Raster 1 - Akzent 4&quot;/&gt;&lt;w:basedOn w:val=&quot;NormaleTabelle&quot;/&gt;&lt;w:rsid w:val=&quot;00610BA5&quot;/&gt;&lt;w:rPr&gt;&lt;wx:font wx:val=&quot;Calibri&quot;/&gt;&lt;/w:rPr&gt;&lt;w:tblPr&gt;&lt;w:tblStyleRowBandSize w:val=&quot;1&quot;/&gt;&lt;w:tblStyleColBandSize w:val=&quot;1&quot;/&gt;&lt;w:tblBorders&gt;&lt;w:top w:val=&quot;single&quot; w:sz=&quot;8&quot; wx:bdrwidth=&quot;20&quot; w:space=&quot;0&quot; w:color=&quot;007CBF&quot;/&gt;&lt;w:left w:val=&quot;single&quot; w:sz=&quot;8&quot; wx:bdrwidth=&quot;20&quot; w:space=&quot;0&quot; w:color=&quot;007CBF&quot;/&gt;&lt;w:bottom w:val=&quot;single&quot; w:sz=&quot;8&quot; wx:bdrwidth=&quot;20&quot; w:space=&quot;0&quot; w:color=&quot;007CBF&quot;/&gt;&lt;w:right w:val=&quot;single&quot; w:sz=&quot;8&quot; wx:bdrwidth=&quot;20&quot; w:space=&quot;0&quot; w:color=&quot;007CBF&quot;/&gt;&lt;w:insideH w:val=&quot;single&quot; w:sz=&quot;8&quot; wx:bdrwidth=&quot;20&quot; w:space=&quot;0&quot; w:color=&quot;007CBF&quot;/&gt;&lt;w:insideV w:val=&quot;single&quot; w:sz=&quot;8&quot; wx:bdrwidth=&quot;20&quot; w:space=&quot;0&quot; w:color=&quot;007CBF&quot;/&gt;&lt;/w:tblBorders&gt;&lt;/w:tblPr&gt;&lt;w:tcPr&gt;&lt;w:shd w:val=&quot;clear&quot; w:color=&quot;auto&quot; w:fill=&quot;96D9FF&quot;/&gt;&lt;/w:tcPr&gt;&lt;w:tblStylePr w:type=&quot;firstRow&quot;&gt;&lt;w:rPr&gt;&lt;w:b/&gt;&lt;w:b-cs/&gt;&lt;/w:rPr&gt;&lt;/w:tblStylePr&gt;&lt;w:tblStylePr w:type=&quot;lastRow&quot;&gt;&lt;w:rPr&gt;&lt;w:b/&gt;&lt;w:b-cs/&gt;&lt;/w:rPr&gt;&lt;w:tblPr/&gt;&lt;w:tcPr&gt;&lt;w:tcBorders&gt;&lt;w:top w:val=&quot;single&quot; w:sz=&quot;18&quot; wx:bdrwidth=&quot;45&quot; w:space=&quot;0&quot; w:color=&quot;007CBF&quot;/&gt;&lt;/w:tcBorders&gt;&lt;/w:tcPr&gt;&lt;/w:tblStylePr&gt;&lt;w:tblStylePr w:type=&quot;firstCol&quot;&gt;&lt;w:rPr&gt;&lt;w:b/&gt;&lt;w:b-cs/&gt;&lt;/w:rPr&gt;&lt;/w:tblStylePr&gt;&lt;w:tblStylePr w:type=&quot;lastCol&quot;&gt;&lt;w:rPr&gt;&lt;w:b/&gt;&lt;w:b-cs/&gt;&lt;/w:rPr&gt;&lt;/w:tblStylePr&gt;&lt;w:tblStylePr w:type=&quot;band1Vert&quot;&gt;&lt;w:tblPr/&gt;&lt;w:tcPr&gt;&lt;w:shd w:val=&quot;clear&quot; w:color=&quot;auto&quot; w:fill=&quot;2BB4FF&quot;/&gt;&lt;/w:tcPr&gt;&lt;/w:tblStylePr&gt;&lt;w:tblStylePr w:type=&quot;band1Horz&quot;&gt;&lt;w:tblPr/&gt;&lt;w:tcPr&gt;&lt;w:shd w:val=&quot;clear&quot; w:color=&quot;auto&quot; w:fill=&quot;2BB4FF&quot;/&gt;&lt;/w:tcPr&gt;&lt;/w:tblStylePr&gt;&lt;/w:style&gt;&lt;w:style w:type=&quot;paragraph&quot; w:styleId=&quot;TableTotal&quot;&gt;&lt;w:name w:val=&quot;Table Total&quot;/&gt;&lt;w:basedOn w:val=&quot;TabText&quot;/&gt;&lt;w:rsid w:val=&quot;00610BA5&quot;/&gt;&lt;w:rPr&gt;&lt;wx:font wx:val=&quot;Calibri&quot;/&gt;&lt;w:color w:val=&quot;00893D&quot;/&gt;&lt;/w:rPr&gt;&lt;/w:style&gt;&lt;w:style w:type=&quot;table&quot; w:styleId=&quot;TableGrid1&quot;&gt;&lt;w:name w:val=&quot;Table Grid1&quot;/&gt;&lt;w:basedOn w:val=&quot;NormaleTabelle&quot;/&gt;&lt;w:next w:val=&quot;Tabellenraster&quot;/&gt;&lt;w:rsid w:val=&quot;00A30CD4&quot;/&gt;&lt;w:rPr&gt;&lt;w:rFonts w:fareast=&quot;Times New Roman&quot;/&gt;&lt;wx:font wx:val=&quot;Calibri&quot;/&gt;&lt;/w:rPr&gt;&lt;w:tblPr&gt;&lt;w:tblBorders&gt;&lt;w:top w:val=&quot;single&quot; w:sz=&quot;4&quot; wx:bdrwidth=&quot;10&quot; w:space=&quot;0&quot; w:color=&quot;auto&quot;/&gt;&lt;w:left w:val=&quot;single&quot; w:sz=&quot;4&quot; wx:bdrwidth=&quot;10&quot; w:space=&quot;0&quot; w:color=&quot;auto&quot;/&gt;&lt;w:bottom w:val=&quot;single&quot; w:sz=&quot;4&quot; wx:bdrwidth=&quot;10&quot; w:space=&quot;0&quot; w:color=&quot;auto&quot;/&gt;&lt;w:right w:val=&quot;single&quot; w:sz=&quot;4&quot; wx:bdrwidth=&quot;10&quot; w:space=&quot;0&quot; w:color=&quot;auto&quot;/&gt;&lt;w:insideH w:val=&quot;single&quot; w:sz=&quot;4&quot; wx:bdrwidth=&quot;10&quot; w:space=&quot;0&quot; w:color=&quot;auto&quot;/&gt;&lt;w:insideV w:val=&quot;single&quot; w:sz=&quot;4&quot; wx:bdrwidth=&quot;10&quot; w:space=&quot;0&quot; w:color=&quot;auto&quot;/&gt;&lt;/w:tblBorders&gt;&lt;/w:tblPr&gt;&lt;/w:style&gt;&lt;w:style w:type=&quot;character&quot; w:styleId=&quot;berschrift6Zchn&quot;&gt;&lt;w:name w:val=&quot;Überschrift 6 Zchn&quot;/&gt;&lt;w:link w:val=&quot;berschrift6&quot;/&gt;&lt;w:rsid w:val=&quot;00A02F1C&quot;/&gt;&lt;w:rPr&gt;&lt;w:rFonts w:ascii=&quot;Calibri&quot; w:fareast=&quot;SimHei&quot; w:h-ansi=&quot;Calibri&quot; w:cs=&quot;Times New Roman&quot;/&gt;&lt;w:color w:val=&quot;00220E&quot;/&gt;&lt;w:sz w:val=&quot;20&quot;/&gt;&lt;w:lang w:val=&quot;DE&quot;/&gt;&lt;/w:rPr&gt;&lt;/w:style&gt;&lt;w:style w:type=&quot;character&quot; w:styleId=&quot;berschrift7Zchn&quot;&gt;&lt;w:name w:val=&quot;Überschrift 7 Zchn&quot;/&gt;&lt;w:link w:val=&quot;berschrift7&quot;/&gt;&lt;w:rsid w:val=&quot;00A02F1C&quot;/&gt;&lt;w:rPr&gt;&lt;w:rFonts w:ascii=&quot;Calibri&quot; w:fareast=&quot;SimHei&quot; w:h-ansi=&quot;Calibri&quot; w:cs=&quot;Times New Roman&quot;/&gt;&lt;w:i-cs/&gt;&lt;w:color w:val=&quot;00220E&quot;/&gt;&lt;w:sz w:val=&quot;20&quot;/&gt;&lt;w:lang w:val=&quot;EN-US&quot;/&gt;&lt;/w:rPr&gt;&lt;/w:style&gt;&lt;w:style w:type=&quot;character&quot; w:styleId=&quot;berschrift8Zchn&quot;&gt;&lt;w:name w:val=&quot;Überschrift 8 Zchn&quot;/&gt;&lt;w:link w:val=&quot;berschrift8&quot;/&gt;&lt;w:rsid w:val=&quot;00A02F1C&quot;/&gt;&lt;w:rPr&gt;&lt;w:rFonts w:ascii=&quot;Calibri&quot; w:fareast=&quot;SimHei&quot; w:h-ansi=&quot;Calibri&quot; w:cs=&quot;Times New Roman&quot;/&gt;&lt;w:color w:val=&quot;272727&quot;/&gt;&lt;w:sz w:val=&quot;20&quot;/&gt;&lt;w:sz-cs w:val=&quot;20&quot;/&gt;&lt;w:lang w:val=&quot;DE&quot;/&gt;&lt;/w:rPr&gt;&lt;/w:style&gt;&lt;w:style w:type=&quot;character&quot; w:styleId=&quot;berschrift9Zchn&quot;&gt;&lt;w:name w:val=&quot;Überschrift 9 Zchn&quot;/&gt;&lt;w:link w:val=&quot;berschrift9&quot;/&gt;&lt;w:rsid w:val=&quot;00A02F1C&quot;/&gt;&lt;w:rPr&gt;&lt;w:rFonts w:ascii=&quot;Calibri&quot; w:fareast=&quot;SimHei&quot; w:h-ansi=&quot;Calibri&quot; w:cs=&quot;Times New Roman&quot;/&gt;&lt;w:i-cs/&gt;&lt;w:color w:val=&quot;272727&quot;/&gt;&lt;w:sz w:val=&quot;20&quot;/&gt;&lt;w:sz-cs w:val=&quot;20&quot;/&gt;&lt;w:lang w:val=&quot;DE&quot;/&gt;&lt;/w:rPr&gt;&lt;/w:style&gt;&lt;w:style w:type=&quot;paragraph&quot; w:styleId=&quot;Inhaltsverzeichnisberschrift&quot;&gt;&lt;w:name w:val=&quot;TOC Heading&quot;/&gt;&lt;wx:uiName wx:val=&quot;Inhaltsverzeichnisüberschrift&quot;/&gt;&lt;w:basedOn w:val=&quot;berschrift1&quot;/&gt;&lt;w:next w:val=&quot;Standard&quot;/&gt;&lt;w:rsid w:val=&quot;002E0EAE&quot;/&gt;&lt;w:pPr&gt;&lt;w:keepNext/&gt;&lt;w:keepLines/&gt;&lt;w:listPr&gt;&lt;w:ilfo w:val=&quot;0&quot;/&gt;&lt;/w:listPr&gt;&lt;w:spacing w:before=&quot;240&quot; w:after=&quot;0&quot; w:line=&quot;259&quot; w:line-rule=&quot;auto&quot;/&gt;&lt;w:outlineLvl w:val=&quot;9&quot;/&gt;&lt;/w:pPr&gt;&lt;w:rPr&gt;&lt;w:rFonts w:fareast=&quot;SimHei&quot;/&gt;&lt;wx:font wx:val=&quot;Calibri&quot;/&gt;&lt;w:b w:val=&quot;off&quot;/&gt;&lt;w:color w:val=&quot;003416&quot;/&gt;&lt;w:sz w:val=&quot;32&quot;/&gt;&lt;w:sz-cs w:val=&quot;32&quot;/&gt;&lt;w:lang w:val=&quot;EN-US&quot;/&gt;&lt;/w:rPr&gt;&lt;/w:style&gt;&lt;w:style w:type=&quot;table&quot; w:styleId=&quot;TableGrid3&quot;&gt;&lt;w:name w:val=&quot;Table Grid3&quot;/&gt;&lt;w:basedOn w:val=&quot;NormaleTabelle&quot;/&gt;&lt;w:next w:val=&quot;Tabellenraster&quot;/&gt;&lt;w:rsid w:val=&quot;002E0EAE&quot;/&gt;&lt;w:rPr&gt;&lt;wx:font wx:val=&quot;Calibri&quot;/&gt;&lt;/w:rPr&gt;&lt;w:tblPr&gt;&lt;w:tblBorders&gt;&lt;w:top w:val=&quot;single&quot; w:sz=&quot;4&quot; wx:bdrwidth=&quot;10&quot; w:space=&quot;0&quot; w:color=&quot;auto&quot;/&gt;&lt;w:left w:val=&quot;single&quot; w:sz=&quot;4&quot; wx:bdrwidth=&quot;10&quot; w:space=&quot;0&quot; w:color=&quot;auto&quot;/&gt;&lt;w:bottom w:val=&quot;single&quot; w:sz=&quot;4&quot; wx:bdrwidth=&quot;10&quot; w:space=&quot;0&quot; w:color=&quot;auto&quot;/&gt;&lt;w:right w:val=&quot;single&quot; w:sz=&quot;4&quot; wx:bdrwidth=&quot;10&quot; w:space=&quot;0&quot; w:color=&quot;auto&quot;/&gt;&lt;w:insideH w:val=&quot;single&quot; w:sz=&quot;4&quot; wx:bdrwidth=&quot;10&quot; w:space=&quot;0&quot; w:color=&quot;auto&quot;/&gt;&lt;w:insideV w:val=&quot;single&quot; w:sz=&quot;4&quot; wx:bdrwidth=&quot;10&quot; w:space=&quot;0&quot; w:color=&quot;auto&quot;/&gt;&lt;/w:tblBorders&gt;&lt;/w:tblPr&gt;&lt;/w:style&gt;&lt;/w:styles&gt;&lt;w:shapeDefaults&gt;&lt;o:shapedefaults v:ext=&quot;edit&quot; spidmax=&quot;2049&quot;/&gt;&lt;o:shapelayout v:ext=&quot;edit&quot;&gt;&lt;o:idmap v:ext=&quot;edit&quot; data=&quot;1&quot;/&gt;&lt;/o:shapelayout&gt;&lt;/w:shapeDefaults&gt;&lt;w:docPr&gt;&lt;w:view w:val=&quot;print&quot;/&gt;&lt;w:zoom w:percent=&quot;70&quot;/&gt;&lt;w:doNotEmbedSystemFonts/&gt;&lt;w:activeWritingStyle w:lang=&quot;IT-CH&quot; w:vendorID=&quot;64&quot; w:dllVersion=&quot;6&quot; w:nlCheck=&quot;on&quot; w:optionSet=&quot;0&quot;/&gt;&lt;w:activeWritingStyle w:lang=&quot;EN-US&quot; w:vendorID=&quot;64&quot; w:dllVersion=&quot;6&quot; w:nlCheck=&quot;on&quot; w:optionSet=&quot;1&quot;/&gt;&lt;w:activeWritingStyle w:lang=&quot;FR&quot; w:vendorID=&quot;64&quot; w:dllVersion=&quot;6&quot; w:nlCheck=&quot;on&quot; w:optionSet=&quot;1&quot;/&gt;&lt;w:activeWritingStyle w:lang=&quot;EN-GB&quot; w:vendorID=&quot;64&quot; w:dllVersion=&quot;6&quot; w:nlCheck=&quot;on&quot; w:optionSet=&quot;1&quot;/&gt;&lt;w:activeWritingStyle w:lang=&quot;DE&quot; w:vendorID=&quot;64&quot; w:dllVersion=&quot;6&quot; w:nlCheck=&quot;on&quot; w:optionSet=&quot;1&quot;/&gt;&lt;w:activeWritingStyle w:lang=&quot;FR-CH&quot; w:vendorID=&quot;64&quot; w:dllVersion=&quot;6&quot; w:nlCheck=&quot;on&quot; w:optionSet=&quot;1&quot;/&gt;&lt;w:stylePaneFormatFilter w:val=&quot;1021&quot;/&gt;&lt;w:defaultTabStop w:val=&quot;709&quot;/&gt;&lt;w:hyphenationZone w:val=&quot;425&quot;/&gt;&lt;w:punctuationKerning/&gt;&lt;w:characterSpacingControl w:val=&quot;DontCompress&quot;/&gt;&lt;w:allowPNG/&gt;&lt;w:validateAgainstSchema/&gt;&lt;w:saveInvalidXML w:val=&quot;off&quot;/&gt;&lt;w:ignoreMixedContent w:val=&quot;off&quot;/&gt;&lt;w:alwaysShowPlaceholderText w:val=&quot;off&quot;/&gt;&lt;w:hdrShapeDefaults&gt;&lt;o:shapedefaults v:ext=&quot;edit&quot; spidmax=&quot;2049&quot;/&gt;&lt;/w:hdrShapeDefaults&gt;&lt;w:footnotePr&gt;&lt;w:footnote w:type=&quot;separator&quot;&gt;&lt;w:p wsp:rsidR=&quot;00D61673&quot; wsp:rsidRDefault=&quot;00D61673&quot; wsp:rsidP=&quot;007E566C&quot;&gt;&lt;w:r&gt;&lt;w:separator/&gt;&lt;/w:r&gt;&lt;/w:p&gt;&lt;/w:footnote&gt;&lt;w:footnote w:type=&quot;continuation-separator&quot;&gt;&lt;w:p wsp:rsidR=&quot;00D61673&quot; wsp:rsidRDefault=&quot;00D61673&quot; wsp:rsidP=&quot;007E566C&quot;&gt;&lt;w:r&gt;&lt;w:continuationSeparator/&gt;&lt;/w:r&gt;&lt;/w:p&gt;&lt;/w:footnote&gt;&lt;/w:footnotePr&gt;&lt;w:endnotePr&gt;&lt;w:endnote w:type=&quot;separator&quot;&gt;&lt;w:p wsp:rsidR=&quot;00D61673&quot; wsp:rsidRDefault=&quot;00D61673&quot; wsp:rsidP=&quot;007E566C&quot;&gt;&lt;w:r&gt;&lt;w:separator/&gt;&lt;/w:r&gt;&lt;/w:p&gt;&lt;/w:endnote&gt;&lt;w:endnote w:type=&quot;continuation-separator&quot;&gt;&lt;w:p wsp:rsidR=&quot;00D61673&quot; wsp:rsidRDefault=&quot;00D61673&quot; wsp:rsidP=&quot;007E566C&quot;&gt;&lt;w:r&gt;&lt;w:continuationSeparator/&gt;&lt;/w:r&gt;&lt;/w:p&gt;&lt;/w:endnote&gt;&lt;/w:endnotePr&gt;&lt;w:compat&gt;&lt;w:breakWrappedTables/&gt;&lt;w:snapToGridInCell/&gt;&lt;w:wrapTextWithPunct/&gt;&lt;w:useAsianBreakRules/&gt;&lt;w:dontGrowAutofit/&gt;&lt;/w:compat&gt;&lt;w:docVars&gt;&lt;w:docVar w:name=&quot;DBID&quot; w:val=&quot;E0259410-156D-4F1A-B326-E95E43C8DB51&quot;/&gt;&lt;w:docVar w:name=&quot;DocumenterFirstProfileAvailable&quot; w:val=&quot;False&quot;/&gt;&lt;w:docVar w:name=&quot;DocumenterFirstProfileID&quot; w:val=&quot;281e0839-d258-4986-8e3a-89f1f713f112&quot;/&gt;&lt;w:docVar w:name=&quot;DocumenterID&quot; w:val=&quot;377&quot;/&gt;&lt;w:docVar w:name=&quot;DocumenterLasteInsertedUserID&quot; w:val=&quot;JulianK&quot;/&gt;&lt;w:docVar w:name=&quot;DocumenterLegalInformationVersion&quot; w:val=&quot;10/17/2018 2:57:42 PM&quot;/&gt;&lt;w:docVar w:name=&quot;DocumenterSecondProfileAvailable&quot; w:val=&quot;False&quot;/&gt;&lt;w:docVar w:name=&quot;DocumenterSecondProfileID&quot; w:val=&quot;bfd3686c-59cc-42be-8f61-f84dd9a5c497&quot;/&gt;&lt;w:docVar w:name=&quot;DocumenterThirdProfileAvailable&quot; w:val=&quot;False&quot;/&gt;&lt;w:docVar w:name=&quot;DocumenterTimestamp&quot; w:val=&quot;10/17/2018 3:35:17 PM&quot;/&gt;&lt;/w:docVars&gt;&lt;wsp:rsids&gt;&lt;wsp:rsidRoot wsp:val=&quot;00EB394B&quot;/&gt;&lt;wsp:rsid wsp:val=&quot;0001331B&quot;/&gt;&lt;wsp:rsid wsp:val=&quot;000448C7&quot;/&gt;&lt;wsp:rsid wsp:val=&quot;00047B62&quot;/&gt;&lt;wsp:rsid wsp:val=&quot;00062EC8&quot;/&gt;&lt;wsp:rsid wsp:val=&quot;00111422&quot;/&gt;&lt;wsp:rsid wsp:val=&quot;00123642&quot;/&gt;&lt;wsp:rsid wsp:val=&quot;00125E2E&quot;/&gt;&lt;wsp:rsid wsp:val=&quot;00133A90&quot;/&gt;&lt;wsp:rsid wsp:val=&quot;00151D8D&quot;/&gt;&lt;wsp:rsid wsp:val=&quot;00155100&quot;/&gt;&lt;wsp:rsid wsp:val=&quot;00173884&quot;/&gt;&lt;wsp:rsid wsp:val=&quot;00183D5C&quot;/&gt;&lt;wsp:rsid wsp:val=&quot;00190DD9&quot;/&gt;&lt;wsp:rsid wsp:val=&quot;001B5CFD&quot;/&gt;&lt;wsp:rsid wsp:val=&quot;001B7EA8&quot;/&gt;&lt;wsp:rsid wsp:val=&quot;001C5E04&quot;/&gt;&lt;wsp:rsid wsp:val=&quot;001E1427&quot;/&gt;&lt;wsp:rsid wsp:val=&quot;001F46FD&quot;/&gt;&lt;wsp:rsid wsp:val=&quot;00233D40&quot;/&gt;&lt;wsp:rsid wsp:val=&quot;00251213&quot;/&gt;&lt;wsp:rsid wsp:val=&quot;0026057D&quot;/&gt;&lt;wsp:rsid wsp:val=&quot;002714BF&quot;/&gt;&lt;wsp:rsid wsp:val=&quot;00293678&quot;/&gt;&lt;wsp:rsid wsp:val=&quot;002B00BF&quot;/&gt;&lt;wsp:rsid wsp:val=&quot;002E0EAE&quot;/&gt;&lt;wsp:rsid wsp:val=&quot;002E45D6&quot;/&gt;&lt;wsp:rsid wsp:val=&quot;00325B66&quot;/&gt;&lt;wsp:rsid wsp:val=&quot;0033026D&quot;/&gt;&lt;wsp:rsid wsp:val=&quot;0033531C&quot;/&gt;&lt;wsp:rsid wsp:val=&quot;00340169&quot;/&gt;&lt;wsp:rsid wsp:val=&quot;00344FBC&quot;/&gt;&lt;wsp:rsid wsp:val=&quot;00360562&quot;/&gt;&lt;wsp:rsid wsp:val=&quot;003605A7&quot;/&gt;&lt;wsp:rsid wsp:val=&quot;00373674&quot;/&gt;&lt;wsp:rsid wsp:val=&quot;00375112&quot;/&gt;&lt;wsp:rsid wsp:val=&quot;00395F7C&quot;/&gt;&lt;wsp:rsid wsp:val=&quot;003D7C7B&quot;/&gt;&lt;wsp:rsid wsp:val=&quot;00406FF1&quot;/&gt;&lt;wsp:rsid wsp:val=&quot;004142C2&quot;/&gt;&lt;wsp:rsid wsp:val=&quot;004228E5&quot;/&gt;&lt;wsp:rsid wsp:val=&quot;00423220&quot;/&gt;&lt;wsp:rsid wsp:val=&quot;004546FE&quot;/&gt;&lt;wsp:rsid wsp:val=&quot;00467164&quot;/&gt;&lt;wsp:rsid wsp:val=&quot;00472616&quot;/&gt;&lt;wsp:rsid wsp:val=&quot;0055238E&quot;/&gt;&lt;wsp:rsid wsp:val=&quot;005540A7&quot;/&gt;&lt;wsp:rsid wsp:val=&quot;00563C21&quot;/&gt;&lt;wsp:rsid wsp:val=&quot;00572A4D&quot;/&gt;&lt;wsp:rsid wsp:val=&quot;005861C6&quot;/&gt;&lt;wsp:rsid wsp:val=&quot;0059020B&quot;/&gt;&lt;wsp:rsid wsp:val=&quot;00597196&quot;/&gt;&lt;wsp:rsid wsp:val=&quot;005B22CE&quot;/&gt;&lt;wsp:rsid wsp:val=&quot;005C5AA9&quot;/&gt;&lt;wsp:rsid wsp:val=&quot;005D3687&quot;/&gt;&lt;wsp:rsid wsp:val=&quot;005E203B&quot;/&gt;&lt;wsp:rsid wsp:val=&quot;00610BA5&quot;/&gt;&lt;wsp:rsid wsp:val=&quot;00624D4A&quot;/&gt;&lt;wsp:rsid wsp:val=&quot;006366EF&quot;/&gt;&lt;wsp:rsid wsp:val=&quot;00667D3A&quot;/&gt;&lt;wsp:rsid wsp:val=&quot;00670E47&quot;/&gt;&lt;wsp:rsid wsp:val=&quot;0068156A&quot;/&gt;&lt;wsp:rsid wsp:val=&quot;006B3CD0&quot;/&gt;&lt;wsp:rsid wsp:val=&quot;006C395E&quot;/&gt;&lt;wsp:rsid wsp:val=&quot;006D0978&quot;/&gt;&lt;wsp:rsid wsp:val=&quot;006E1014&quot;/&gt;&lt;wsp:rsid wsp:val=&quot;007316E5&quot;/&gt;&lt;wsp:rsid wsp:val=&quot;00735639&quot;/&gt;&lt;wsp:rsid wsp:val=&quot;00742EDB&quot;/&gt;&lt;wsp:rsid wsp:val=&quot;00745D31&quot;/&gt;&lt;wsp:rsid wsp:val=&quot;00746A1C&quot;/&gt;&lt;wsp:rsid wsp:val=&quot;00756359&quot;/&gt;&lt;wsp:rsid wsp:val=&quot;007574F9&quot;/&gt;&lt;wsp:rsid wsp:val=&quot;00791689&quot;/&gt;&lt;wsp:rsid wsp:val=&quot;007B4E15&quot;/&gt;&lt;wsp:rsid wsp:val=&quot;007D4831&quot;/&gt;&lt;wsp:rsid wsp:val=&quot;007E4DDF&quot;/&gt;&lt;wsp:rsid wsp:val=&quot;007E566C&quot;/&gt;&lt;wsp:rsid wsp:val=&quot;007F1E7E&quot;/&gt;&lt;wsp:rsid wsp:val=&quot;00815A42&quot;/&gt;&lt;wsp:rsid wsp:val=&quot;00840113&quot;/&gt;&lt;wsp:rsid wsp:val=&quot;008448DA&quot;/&gt;&lt;wsp:rsid wsp:val=&quot;0087189E&quot;/&gt;&lt;wsp:rsid wsp:val=&quot;008808EB&quot;/&gt;&lt;wsp:rsid wsp:val=&quot;00883CDF&quot;/&gt;&lt;wsp:rsid wsp:val=&quot;00896021&quot;/&gt;&lt;wsp:rsid wsp:val=&quot;008A10CA&quot;/&gt;&lt;wsp:rsid wsp:val=&quot;008A176A&quot;/&gt;&lt;wsp:rsid wsp:val=&quot;008A6DD2&quot;/&gt;&lt;wsp:rsid wsp:val=&quot;008B52C0&quot;/&gt;&lt;wsp:rsid wsp:val=&quot;008C3AEB&quot;/&gt;&lt;wsp:rsid wsp:val=&quot;008D5DC7&quot;/&gt;&lt;wsp:rsid wsp:val=&quot;008E1C77&quot;/&gt;&lt;wsp:rsid wsp:val=&quot;008F2E98&quot;/&gt;&lt;wsp:rsid wsp:val=&quot;0092004A&quot;/&gt;&lt;wsp:rsid wsp:val=&quot;00934034&quot;/&gt;&lt;wsp:rsid wsp:val=&quot;00941B1C&quot;/&gt;&lt;wsp:rsid wsp:val=&quot;00946842&quot;/&gt;&lt;wsp:rsid wsp:val=&quot;00956487&quot;/&gt;&lt;wsp:rsid wsp:val=&quot;009670A3&quot;/&gt;&lt;wsp:rsid wsp:val=&quot;009A2C57&quot;/&gt;&lt;wsp:rsid wsp:val=&quot;009A7B12&quot;/&gt;&lt;wsp:rsid wsp:val=&quot;009B4D68&quot;/&gt;&lt;wsp:rsid wsp:val=&quot;009E3640&quot;/&gt;&lt;wsp:rsid wsp:val=&quot;009E7FBA&quot;/&gt;&lt;wsp:rsid wsp:val=&quot;009F4599&quot;/&gt;&lt;wsp:rsid wsp:val=&quot;00A02F1C&quot;/&gt;&lt;wsp:rsid wsp:val=&quot;00A03BEB&quot;/&gt;&lt;wsp:rsid wsp:val=&quot;00A1729C&quot;/&gt;&lt;wsp:rsid wsp:val=&quot;00A30CD4&quot;/&gt;&lt;wsp:rsid wsp:val=&quot;00A46F8E&quot;/&gt;&lt;wsp:rsid wsp:val=&quot;00A545F6&quot;/&gt;&lt;wsp:rsid wsp:val=&quot;00A83CF3&quot;/&gt;&lt;wsp:rsid wsp:val=&quot;00AD637D&quot;/&gt;&lt;wsp:rsid wsp:val=&quot;00AF030C&quot;/&gt;&lt;wsp:rsid wsp:val=&quot;00B22065&quot;/&gt;&lt;wsp:rsid wsp:val=&quot;00B348B7&quot;/&gt;&lt;wsp:rsid wsp:val=&quot;00B50427&quot;/&gt;&lt;wsp:rsid wsp:val=&quot;00B66ED4&quot;/&gt;&lt;wsp:rsid wsp:val=&quot;00B723CE&quot;/&gt;&lt;wsp:rsid wsp:val=&quot;00B83D32&quot;/&gt;&lt;wsp:rsid wsp:val=&quot;00BC0A76&quot;/&gt;&lt;wsp:rsid wsp:val=&quot;00BC7D80&quot;/&gt;&lt;wsp:rsid wsp:val=&quot;00BF1FCA&quot;/&gt;&lt;wsp:rsid wsp:val=&quot;00C03846&quot;/&gt;&lt;wsp:rsid wsp:val=&quot;00C03E1A&quot;/&gt;&lt;wsp:rsid wsp:val=&quot;00C21758&quot;/&gt;&lt;wsp:rsid wsp:val=&quot;00C261F5&quot;/&gt;&lt;wsp:rsid wsp:val=&quot;00C41C15&quot;/&gt;&lt;wsp:rsid wsp:val=&quot;00C62D63&quot;/&gt;&lt;wsp:rsid wsp:val=&quot;00C644C5&quot;/&gt;&lt;wsp:rsid wsp:val=&quot;00C916BF&quot;/&gt;&lt;wsp:rsid wsp:val=&quot;00C9595C&quot;/&gt;&lt;wsp:rsid wsp:val=&quot;00CA21D6&quot;/&gt;&lt;wsp:rsid wsp:val=&quot;00CA6D38&quot;/&gt;&lt;wsp:rsid wsp:val=&quot;00CA7BA8&quot;/&gt;&lt;wsp:rsid wsp:val=&quot;00CA7C98&quot;/&gt;&lt;wsp:rsid wsp:val=&quot;00D008E8&quot;/&gt;&lt;wsp:rsid wsp:val=&quot;00D03315&quot;/&gt;&lt;wsp:rsid wsp:val=&quot;00D075B3&quot;/&gt;&lt;wsp:rsid wsp:val=&quot;00D214F2&quot;/&gt;&lt;wsp:rsid wsp:val=&quot;00D30C38&quot;/&gt;&lt;wsp:rsid wsp:val=&quot;00D547FE&quot;/&gt;&lt;wsp:rsid wsp:val=&quot;00D60BEC&quot;/&gt;&lt;wsp:rsid wsp:val=&quot;00D61673&quot;/&gt;&lt;wsp:rsid wsp:val=&quot;00D937D7&quot;/&gt;&lt;wsp:rsid wsp:val=&quot;00DA2E5A&quot;/&gt;&lt;wsp:rsid wsp:val=&quot;00DA6B59&quot;/&gt;&lt;wsp:rsid wsp:val=&quot;00DB2E60&quot;/&gt;&lt;wsp:rsid wsp:val=&quot;00DB42E8&quot;/&gt;&lt;wsp:rsid wsp:val=&quot;00DC307F&quot;/&gt;&lt;wsp:rsid wsp:val=&quot;00DE4742&quot;/&gt;&lt;wsp:rsid wsp:val=&quot;00DF0D72&quot;/&gt;&lt;wsp:rsid wsp:val=&quot;00DF1F69&quot;/&gt;&lt;wsp:rsid wsp:val=&quot;00DF21C9&quot;/&gt;&lt;wsp:rsid wsp:val=&quot;00DF720C&quot;/&gt;&lt;wsp:rsid wsp:val=&quot;00E06ABD&quot;/&gt;&lt;wsp:rsid wsp:val=&quot;00E2642E&quot;/&gt;&lt;wsp:rsid wsp:val=&quot;00E562BB&quot;/&gt;&lt;wsp:rsid wsp:val=&quot;00EB394B&quot;/&gt;&lt;wsp:rsid wsp:val=&quot;00EC6087&quot;/&gt;&lt;wsp:rsid wsp:val=&quot;00F02116&quot;/&gt;&lt;wsp:rsid wsp:val=&quot;00F06977&quot;/&gt;&lt;wsp:rsid wsp:val=&quot;00F20DE1&quot;/&gt;&lt;wsp:rsid wsp:val=&quot;00F2721B&quot;/&gt;&lt;wsp:rsid wsp:val=&quot;00F32937&quot;/&gt;&lt;wsp:rsid wsp:val=&quot;00F64E6F&quot;/&gt;&lt;wsp:rsid wsp:val=&quot;00F67BDE&quot;/&gt;&lt;wsp:rsid wsp:val=&quot;00F82015&quot;/&gt;&lt;wsp:rsid wsp:val=&quot;00FB09C7&quot;/&gt;&lt;wsp:rsid wsp:val=&quot;00FB7E3E&quot;/&gt;&lt;wsp:rsid wsp:val=&quot;00FC0558&quot;/&gt;&lt;wsp:rsid wsp:val=&quot;00FC533E&quot;/&gt;&lt;wsp:rsid wsp:val=&quot;00FE1137&quot;/&gt;&lt;/wsp:rsids&gt;&lt;/w:docPr&gt;&lt;w:body&gt;&lt;wx:sect&gt;&lt;w:tbl&gt;&lt;w:tblPr&gt;&lt;w:tblpPr w:vertAnchor=&quot;page&quot; w:tblpY=&quot;15537&quot;/&gt;&lt;w:tblW w:w=&quot;9781&quot; w:type=&quot;dxa&quot;/&gt;&lt;w:tblLayout w:type=&quot;Fixed&quot;/&gt;&lt;w:tblCellMar&gt;&lt;w:left w:w=&quot;0&quot; w:type=&quot;dxa&quot;/&gt;&lt;w:right w:w=&quot;0&quot; w:type=&quot;dxa&quot;/&gt;&lt;/w:tblCellMar&gt;&lt;w:tblLook w:val=&quot;04A0&quot;/&gt;&lt;/w:tblPr&gt;&lt;w:tblGrid&gt;&lt;w:gridCol w:w=&quot;9781&quot;/&gt;&lt;/w:tblGrid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0&quot; w:type=&quot;Word.Bookmark.Start&quot; w:name=&quot;DOC_FLAG_FOOTER_GMBH&quot;/&gt;&lt;aml:annotation aml:id=&quot;1&quot; w:type=&quot;Word.Bookmark.Start&quot; w:name=&quot;_Hlk525548113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2&quot; w:type=&quot;Word.Bookmark.Start&quot; w:name=&quot;DOC_FLAG_FOOTER_GMBHCOKG&quot;/&gt;&lt;aml:annotation aml:id=&quot;0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b/&gt;&lt;w:b-cs/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3&quot; w:type=&quot;Word.Bookmark.Start&quot; w:name=&quot;DOC_FLAG_FOOTER_GMBHCOOHG&quot;/&gt;&lt;aml:annotation aml:id=&quot;2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b/&gt;&lt;w:b-cs/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4&quot; w:type=&quot;Word.Bookmark.Start&quot; w:name=&quot;DOC_FLAG_FOOTER_AG&quot;/&gt;&lt;aml:annotation aml:id=&quot;3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5&quot; w:type=&quot;Word.Bookmark.Start&quot; w:name=&quot;DOC_FLAG_FOOTER_AGCOKG&quot;/&gt;&lt;aml:annotation aml:id=&quot;4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b/&gt;&lt;w:b-cs/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6&quot; w:type=&quot;Word.Bookmark.Start&quot; w:name=&quot;DOC_FLAG_FOOTER_AGCOOHG&quot;/&gt;&lt;aml:annotation aml:id=&quot;5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b/&gt;&lt;w:b-cs/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7&quot; w:type=&quot;Word.Bookmark.Start&quot; w:name=&quot;DOC_FLAG_FOOTER_EV&quot;/&gt;&lt;aml:annotation aml:id=&quot;6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w:vAlign w:val=&quot;bottom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8&quot; w:type=&quot;Word.Bookmark.Start&quot; w:name=&quot;DOC_FLAG_FOOTER_LTD&quot;/&gt;&lt;aml:annotation aml:id=&quot;7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b/&gt;&lt;w:b-cs/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w:vAlign w:val=&quot;bottom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9&quot; w:type=&quot;Word.Bookmark.Start&quot; w:name=&quot;DOC_FLAG_FOOTER_SLU&quot;/&gt;&lt;aml:annotation aml:id=&quot;8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10&quot; w:type=&quot;Word.Bookmark.Start&quot; w:name=&quot;DOC_FLAG_FOOTER_BV&quot;/&gt;&lt;aml:annotation aml:id=&quot;9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11&quot; w:type=&quot;Word.Bookmark.Start&quot; w:name=&quot;DOC_FLAG_FOOTER_AS&quot;/&gt;&lt;aml:annotation aml:id=&quot;10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12&quot; w:type=&quot;Word.Bookmark.Start&quot; w:name=&quot;DOC_FLAG_FOOTER_SPZOO&quot;/&gt;&lt;aml:annotation aml:id=&quot;11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13&quot; w:type=&quot;Word.Bookmark.Start&quot; w:name=&quot;DOC_FLAG_FOOTER_LDA&quot;/&gt;&lt;aml:annotation aml:id=&quot;12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14&quot; w:type=&quot;Word.Bookmark.Start&quot; w:name=&quot;DOC_FLAG_FOOTER_OOO&quot;/&gt;&lt;aml:annotation aml:id=&quot;13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15&quot; w:type=&quot;Word.Bookmark.Start&quot; w:name=&quot;DOC_FLAG_FOOTER_SRLRO&quot;/&gt;&lt;aml:annotation aml:id=&quot;14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16&quot; w:type=&quot;Word.Bookmark.Start&quot; w:name=&quot;DOC_FLAG_FOOTER_AB&quot;/&gt;&lt;aml:annotation aml:id=&quot;15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17&quot; w:type=&quot;Word.Bookmark.Start&quot; w:name=&quot;DOC_FLAG_FOOTER_SAS&quot;/&gt;&lt;aml:annotation aml:id=&quot;16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18&quot; w:type=&quot;Word.Bookmark.Start&quot; w:name=&quot;DOC_FLAG_FOOTER_APS&quot;/&gt;&lt;aml:annotation aml:id=&quot;17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19&quot; w:type=&quot;Word.Bookmark.Start&quot; w:name=&quot;DOC_FLAG_FOOTER_INC&quot;/&gt;&lt;aml:annotation aml:id=&quot;18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20&quot; w:type=&quot;Word.Bookmark.Start&quot; w:name=&quot;DOC_FLAG_FOOTER_LTDA&quot;/&gt;&lt;aml:annotation aml:id=&quot;19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21&quot; w:type=&quot;Word.Bookmark.Start&quot; w:name=&quot;DOC_FLAG_FOOTER_OY&quot;/&gt;&lt;aml:annotation aml:id=&quot;20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22&quot; w:type=&quot;Word.Bookmark.Start&quot; w:name=&quot;DOC_FLAG_FOOTER_SPRL&quot;/&gt;&lt;aml:annotation aml:id=&quot;21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23&quot; w:type=&quot;Word.Bookmark.Start&quot; w:name=&quot;DOC_FLAG_FOOTER_OOD&quot;/&gt;&lt;aml:annotation aml:id=&quot;22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24&quot; w:type=&quot;Word.Bookmark.Start&quot; w:name=&quot;DOC_FLAG_FOOTER_OODBG&quot;/&gt;&lt;aml:annotation aml:id=&quot;23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25&quot; w:type=&quot;Word.Bookmark.Start&quot; w:name=&quot;DOC_FLAG_FOOTER_SRO&quot;/&gt;&lt;aml:annotation aml:id=&quot;24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26&quot; w:type=&quot;Word.Bookmark.Start&quot; w:name=&quot;DOC_FLAG_FOOTER_KFT&quot;/&gt;&lt;aml:annotation aml:id=&quot;25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27&quot; w:type=&quot;Word.Bookmark.Start&quot; w:name=&quot;DOC_FLAG_FOOTER_BAT&quot;/&gt;&lt;aml:annotation aml:id=&quot;26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28&quot; w:type=&quot;Word.Bookmark.Start&quot; w:name=&quot;DOC_FLAG_FOOTER_DOO&quot;/&gt;&lt;aml:annotation aml:id=&quot;27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29&quot; w:type=&quot;Word.Bookmark.Start&quot; w:name=&quot;DOC_FLAG_FOOTER_АГЭНДКОКГ&quot;/&gt;&lt;aml:annotation aml:id=&quot;28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30&quot; w:type=&quot;Word.Bookmark.Start&quot; w:name=&quot;DOC_FLAG_FOOTER_SRL&quot; w:col-first=&quot;0&quot; w:col-last=&quot;1&quot;/&gt;&lt;aml:annotation aml:id=&quot;29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31&quot; w:type=&quot;Word.Bookmark.Start&quot; w:name=&quot;DOC_FLAG_FOOTER_INCCAN&quot; w:col-first=&quot;0&quot; w:col-last=&quot;1&quot;/&gt;&lt;aml:annotation aml:id=&quot;30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32&quot; w:type=&quot;Word.Bookmark.Start&quot; w:name=&quot;DOC_FLAG_FOOTER_SRLIT&quot; w:col-first=&quot;0&quot; w:col-last=&quot;1&quot;/&gt;&lt;aml:annotation aml:id=&quot;31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33&quot; w:type=&quot;Word.Bookmark.Start&quot; w:name=&quot;DOC_FLAG_FOOTER_LTDCN&quot; w:col-first=&quot;0&quot; w:col-last=&quot;1&quot;/&gt;&lt;aml:annotation aml:id=&quot;32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34&quot; w:type=&quot;Word.Bookmark.Start&quot; w:name=&quot;DOC_FLAG_FOOTER_MEPE&quot; w:col-first=&quot;0&quot; w:col-last=&quot;1&quot;/&gt;&lt;aml:annotation aml:id=&quot;33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35&quot; w:type=&quot;Word.Bookmark.Start&quot; w:name=&quot;DOC_FLAG_FOOTER_GMBHCH&quot; w:col-first=&quot;0&quot; w:col-last=&quot;1&quot;/&gt;&lt;aml:annotation aml:id=&quot;34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"/>
    <w:docVar w:name="DOC_PROP_FOOTER (3)" w:val="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36&quot; w:type=&quot;Word.Bookmark.Start&quot; w:name=&quot;DOC_FLAG_FOOTER_LTDTR&quot; w:col-first=&quot;0&quot; w:col-last=&quot;1&quot;/&gt;&lt;aml:annotation aml:id=&quot;35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FR&quot;/&gt;&lt;/w:rPr&gt;&lt;/w:pPr&gt;&lt;aml:annotation aml:id=&quot;37&quot; w:type=&quot;Word.Bookmark.Start&quot; w:name=&quot;DOC_FLAG_FOOTER_SIA&quot; w:col-first=&quot;0&quot; w:col-last=&quot;1&quot;/&gt;&lt;aml:annotation aml:id=&quot;36&quot; w:type=&quot;Word.Bookmark.End&quot;/&gt;&lt;/w:p&gt;&lt;/w:tc&gt;&lt;/w:tr&gt;&lt;w:tr wsp:rsidR=&quot;00D61673&quot; wsp:rsidRPr=&quot;00D61673&quot; wsp:rsidTr=&quot;00D61673&quot;&gt;&lt;w:tc&gt;&lt;w:tcPr&gt;&lt;w:tcW w:w=&quot;9781&quot; w:type=&quot;dxa&quot;/&gt;&lt;w:shd w:val=&quot;clear&quot; w:color=&quot;auto&quot; w:fill=&quot;auto&quot;/&gt;&lt;/w:tcPr&gt;&lt;w:p wsp:rsidR=&quot;00B83D32&quot; wsp:rsidRPr=&quot;00D61673&quot; wsp:rsidRDefault=&quot;00B83D32&quot; wsp:rsidP=&quot;00D61673&quot;&gt;&lt;w:pPr&gt;&lt;w:tabs&gt;&lt;w:tab w:val=&quot;right&quot; w:pos=&quot;9781&quot;/&gt;&lt;/w:tabs&gt;&lt;w:suppressAutoHyphens/&gt;&lt;w:spacing w:after=&quot;180&quot; w:line=&quot;150&quot; w:line-rule=&quot;exact&quot;/&gt;&lt;w:rPr&gt;&lt;w:sz w:val=&quot;13&quot;/&gt;&lt;w:lang w:val=&quot;EN-US&quot;/&gt;&lt;/w:rPr&gt;&lt;/w:pPr&gt;&lt;/w:p&gt;&lt;/w:tc&gt;&lt;/w:tr&gt;&lt;aml:annotation aml:id=&quot;1&quot; w:type=&quot;Word.Bookmark.End&quot;/&gt;&lt;aml:annotation aml:id=&quot;37&quot; w:type=&quot;Word.Bookmark.End&quot;/&gt;&lt;/w:tbl&gt;&lt;w:p wsp:rsidR=&quot;00D61673&quot; wsp:rsidRDefault=&quot;00D61673&quot;/&gt;&lt;w:sectPr wsp:rsidR=&quot;00D61673&quot;&gt;&lt;w:pgSz w:w=&quot;12240&quot; w:h=&quot;15840&quot;/&gt;&lt;w:pgMar w:top=&quot;1417&quot; w:right=&quot;1417&quot; w:bottom=&quot;1134&quot; w:left=&quot;1417&quot; w:header=&quot;720&quot; w:footer=&quot;720&quot; w:gutter=&quot;0&quot;/&gt;&lt;w:cols w:space=&quot;720&quot;/&gt;&lt;/w:sectPr&gt;&lt;/wx:sect&gt;&lt;/w:body&gt;&lt;/w:wordDocument&gt;_x000d__x000a_"/>
    <w:docVar w:name="DocumenterCurrentLanguage" w:val="1031"/>
    <w:docVar w:name="DocumenterFirstProfileAvailable" w:val="False"/>
    <w:docVar w:name="DocumenterFirstProfileID" w:val="11bcbfaf-8728-4a63-b294-37bed3dfc9b3"/>
    <w:docVar w:name="DocumenterID" w:val="377"/>
    <w:docVar w:name="DocumenterLasteInsertedUserID" w:val="JulianK"/>
    <w:docVar w:name="DocumenterLegalInformationVersion" w:val="13.12.2018 15:33:02"/>
    <w:docVar w:name="DocumenterLocationID" w:val="273"/>
    <w:docVar w:name="DocumenterSecondProfileAvailable" w:val="False"/>
    <w:docVar w:name="DocumenterSecondProfileID" w:val="bfd3686c-59cc-42be-8f61-f84dd9a5c497"/>
    <w:docVar w:name="DocumenterThirdProfileAvailable" w:val="False"/>
    <w:docVar w:name="DocumenterTimestamp" w:val="17.10.2018 15:35:17"/>
  </w:docVars>
  <w:rsids>
    <w:rsidRoot w:val="006D7C2C"/>
    <w:rsid w:val="000017A4"/>
    <w:rsid w:val="00004BA3"/>
    <w:rsid w:val="0001331B"/>
    <w:rsid w:val="00035864"/>
    <w:rsid w:val="000448C7"/>
    <w:rsid w:val="00047B62"/>
    <w:rsid w:val="000574B6"/>
    <w:rsid w:val="00062EC8"/>
    <w:rsid w:val="0007498C"/>
    <w:rsid w:val="000B1D90"/>
    <w:rsid w:val="000C209D"/>
    <w:rsid w:val="000D2F69"/>
    <w:rsid w:val="000D4EDA"/>
    <w:rsid w:val="001069E3"/>
    <w:rsid w:val="00111422"/>
    <w:rsid w:val="00123642"/>
    <w:rsid w:val="00125E2E"/>
    <w:rsid w:val="00133A90"/>
    <w:rsid w:val="00134E4B"/>
    <w:rsid w:val="00140122"/>
    <w:rsid w:val="001505EB"/>
    <w:rsid w:val="00151D8D"/>
    <w:rsid w:val="00154014"/>
    <w:rsid w:val="00155100"/>
    <w:rsid w:val="001602FB"/>
    <w:rsid w:val="00173884"/>
    <w:rsid w:val="00183D5C"/>
    <w:rsid w:val="001849DD"/>
    <w:rsid w:val="00190DD9"/>
    <w:rsid w:val="001B5CFD"/>
    <w:rsid w:val="001B7EA8"/>
    <w:rsid w:val="001C5E04"/>
    <w:rsid w:val="001E1427"/>
    <w:rsid w:val="001F3628"/>
    <w:rsid w:val="001F46FD"/>
    <w:rsid w:val="001F4FE6"/>
    <w:rsid w:val="00204F2A"/>
    <w:rsid w:val="002272C4"/>
    <w:rsid w:val="002333D5"/>
    <w:rsid w:val="00233D40"/>
    <w:rsid w:val="00244E3E"/>
    <w:rsid w:val="00251213"/>
    <w:rsid w:val="002522F2"/>
    <w:rsid w:val="002539E7"/>
    <w:rsid w:val="0026057D"/>
    <w:rsid w:val="002714BF"/>
    <w:rsid w:val="00293678"/>
    <w:rsid w:val="002B00BF"/>
    <w:rsid w:val="002D0B84"/>
    <w:rsid w:val="002E0EAE"/>
    <w:rsid w:val="002E45D6"/>
    <w:rsid w:val="002F737F"/>
    <w:rsid w:val="003102F3"/>
    <w:rsid w:val="00325B66"/>
    <w:rsid w:val="0033026D"/>
    <w:rsid w:val="003310A0"/>
    <w:rsid w:val="003343B1"/>
    <w:rsid w:val="0033531C"/>
    <w:rsid w:val="00336638"/>
    <w:rsid w:val="00340169"/>
    <w:rsid w:val="0034072C"/>
    <w:rsid w:val="00344FBC"/>
    <w:rsid w:val="00350E33"/>
    <w:rsid w:val="00360562"/>
    <w:rsid w:val="003605A7"/>
    <w:rsid w:val="00373674"/>
    <w:rsid w:val="00375112"/>
    <w:rsid w:val="003940EC"/>
    <w:rsid w:val="00395F7C"/>
    <w:rsid w:val="003A6947"/>
    <w:rsid w:val="003D7C7B"/>
    <w:rsid w:val="003E2230"/>
    <w:rsid w:val="003E644F"/>
    <w:rsid w:val="00406FF1"/>
    <w:rsid w:val="004142C2"/>
    <w:rsid w:val="004228E5"/>
    <w:rsid w:val="00423220"/>
    <w:rsid w:val="0042458B"/>
    <w:rsid w:val="00434FC5"/>
    <w:rsid w:val="004476C8"/>
    <w:rsid w:val="004546FE"/>
    <w:rsid w:val="00462F45"/>
    <w:rsid w:val="0046309F"/>
    <w:rsid w:val="00467164"/>
    <w:rsid w:val="00472616"/>
    <w:rsid w:val="00491DE5"/>
    <w:rsid w:val="004D0CB6"/>
    <w:rsid w:val="004D2E52"/>
    <w:rsid w:val="0054312E"/>
    <w:rsid w:val="0055238E"/>
    <w:rsid w:val="005540A7"/>
    <w:rsid w:val="00563C21"/>
    <w:rsid w:val="00572A4D"/>
    <w:rsid w:val="0058020F"/>
    <w:rsid w:val="005861C6"/>
    <w:rsid w:val="0059020B"/>
    <w:rsid w:val="00594ABB"/>
    <w:rsid w:val="00597196"/>
    <w:rsid w:val="005A04CC"/>
    <w:rsid w:val="005B22CE"/>
    <w:rsid w:val="005C3A62"/>
    <w:rsid w:val="005C48B0"/>
    <w:rsid w:val="005C5AA9"/>
    <w:rsid w:val="005C7066"/>
    <w:rsid w:val="005D3687"/>
    <w:rsid w:val="005D56FC"/>
    <w:rsid w:val="005D7C64"/>
    <w:rsid w:val="005E203B"/>
    <w:rsid w:val="005E29B1"/>
    <w:rsid w:val="0060325C"/>
    <w:rsid w:val="00610BA5"/>
    <w:rsid w:val="00624D4A"/>
    <w:rsid w:val="0063277F"/>
    <w:rsid w:val="006366EF"/>
    <w:rsid w:val="00667D3A"/>
    <w:rsid w:val="00670E47"/>
    <w:rsid w:val="00677FD9"/>
    <w:rsid w:val="0068156A"/>
    <w:rsid w:val="00687383"/>
    <w:rsid w:val="006B3CD0"/>
    <w:rsid w:val="006B5B6F"/>
    <w:rsid w:val="006C395E"/>
    <w:rsid w:val="006C4299"/>
    <w:rsid w:val="006C5F67"/>
    <w:rsid w:val="006D0978"/>
    <w:rsid w:val="006D0E14"/>
    <w:rsid w:val="006D4456"/>
    <w:rsid w:val="006D7C2C"/>
    <w:rsid w:val="006E1014"/>
    <w:rsid w:val="007316E5"/>
    <w:rsid w:val="00735639"/>
    <w:rsid w:val="00742EDB"/>
    <w:rsid w:val="0074344B"/>
    <w:rsid w:val="00745D31"/>
    <w:rsid w:val="00746A1C"/>
    <w:rsid w:val="00756359"/>
    <w:rsid w:val="007574F9"/>
    <w:rsid w:val="00776399"/>
    <w:rsid w:val="00791689"/>
    <w:rsid w:val="007A377C"/>
    <w:rsid w:val="007B4E15"/>
    <w:rsid w:val="007C3234"/>
    <w:rsid w:val="007D4831"/>
    <w:rsid w:val="007E4DDF"/>
    <w:rsid w:val="007E4F44"/>
    <w:rsid w:val="007E566C"/>
    <w:rsid w:val="007F1E7E"/>
    <w:rsid w:val="00815A42"/>
    <w:rsid w:val="00821305"/>
    <w:rsid w:val="00840113"/>
    <w:rsid w:val="00843B23"/>
    <w:rsid w:val="008448DA"/>
    <w:rsid w:val="008552E7"/>
    <w:rsid w:val="0087189E"/>
    <w:rsid w:val="008808EB"/>
    <w:rsid w:val="00883CDF"/>
    <w:rsid w:val="00896021"/>
    <w:rsid w:val="008A10CA"/>
    <w:rsid w:val="008A176A"/>
    <w:rsid w:val="008A6DD2"/>
    <w:rsid w:val="008B2B59"/>
    <w:rsid w:val="008B2BF9"/>
    <w:rsid w:val="008B52C0"/>
    <w:rsid w:val="008C0735"/>
    <w:rsid w:val="008C17A0"/>
    <w:rsid w:val="008C3AEB"/>
    <w:rsid w:val="008C7C2B"/>
    <w:rsid w:val="008D5DC7"/>
    <w:rsid w:val="008E1C77"/>
    <w:rsid w:val="008E7655"/>
    <w:rsid w:val="008F2E98"/>
    <w:rsid w:val="00914055"/>
    <w:rsid w:val="009153C6"/>
    <w:rsid w:val="0092004A"/>
    <w:rsid w:val="009324BB"/>
    <w:rsid w:val="00934034"/>
    <w:rsid w:val="00941B1C"/>
    <w:rsid w:val="00946842"/>
    <w:rsid w:val="00956487"/>
    <w:rsid w:val="009670A3"/>
    <w:rsid w:val="00976B9D"/>
    <w:rsid w:val="009A2C57"/>
    <w:rsid w:val="009A742F"/>
    <w:rsid w:val="009A7B12"/>
    <w:rsid w:val="009B4D68"/>
    <w:rsid w:val="009E3640"/>
    <w:rsid w:val="009E7FBA"/>
    <w:rsid w:val="009F4599"/>
    <w:rsid w:val="00A02F1C"/>
    <w:rsid w:val="00A03BEB"/>
    <w:rsid w:val="00A05E83"/>
    <w:rsid w:val="00A1729C"/>
    <w:rsid w:val="00A30CD4"/>
    <w:rsid w:val="00A3401E"/>
    <w:rsid w:val="00A41CCC"/>
    <w:rsid w:val="00A45D13"/>
    <w:rsid w:val="00A46F8E"/>
    <w:rsid w:val="00A545F6"/>
    <w:rsid w:val="00A56BE8"/>
    <w:rsid w:val="00A63C08"/>
    <w:rsid w:val="00A83CF3"/>
    <w:rsid w:val="00A861A7"/>
    <w:rsid w:val="00AA1FF8"/>
    <w:rsid w:val="00AA42E8"/>
    <w:rsid w:val="00AD1338"/>
    <w:rsid w:val="00AD5667"/>
    <w:rsid w:val="00AD637D"/>
    <w:rsid w:val="00AF030C"/>
    <w:rsid w:val="00B06B59"/>
    <w:rsid w:val="00B22065"/>
    <w:rsid w:val="00B25CF9"/>
    <w:rsid w:val="00B3051D"/>
    <w:rsid w:val="00B311A6"/>
    <w:rsid w:val="00B348B7"/>
    <w:rsid w:val="00B35D46"/>
    <w:rsid w:val="00B50427"/>
    <w:rsid w:val="00B53859"/>
    <w:rsid w:val="00B66ED4"/>
    <w:rsid w:val="00B723CE"/>
    <w:rsid w:val="00B743A5"/>
    <w:rsid w:val="00BA4A1D"/>
    <w:rsid w:val="00BB3FCC"/>
    <w:rsid w:val="00BB6E96"/>
    <w:rsid w:val="00BC0A76"/>
    <w:rsid w:val="00BC7D80"/>
    <w:rsid w:val="00BD008F"/>
    <w:rsid w:val="00BD0772"/>
    <w:rsid w:val="00BF1FCA"/>
    <w:rsid w:val="00BF38DE"/>
    <w:rsid w:val="00BF5AE5"/>
    <w:rsid w:val="00C03846"/>
    <w:rsid w:val="00C03E1A"/>
    <w:rsid w:val="00C10A0A"/>
    <w:rsid w:val="00C17681"/>
    <w:rsid w:val="00C21758"/>
    <w:rsid w:val="00C24E5A"/>
    <w:rsid w:val="00C261F5"/>
    <w:rsid w:val="00C41C15"/>
    <w:rsid w:val="00C432D0"/>
    <w:rsid w:val="00C52CA3"/>
    <w:rsid w:val="00C62D63"/>
    <w:rsid w:val="00C644C5"/>
    <w:rsid w:val="00C73AD4"/>
    <w:rsid w:val="00C80633"/>
    <w:rsid w:val="00C83BE0"/>
    <w:rsid w:val="00C86DA5"/>
    <w:rsid w:val="00C916BF"/>
    <w:rsid w:val="00C9595C"/>
    <w:rsid w:val="00CA21D6"/>
    <w:rsid w:val="00CA6D38"/>
    <w:rsid w:val="00CA7BA8"/>
    <w:rsid w:val="00CA7C98"/>
    <w:rsid w:val="00CD2125"/>
    <w:rsid w:val="00CF1980"/>
    <w:rsid w:val="00D00484"/>
    <w:rsid w:val="00D008E8"/>
    <w:rsid w:val="00D03315"/>
    <w:rsid w:val="00D075B3"/>
    <w:rsid w:val="00D214F2"/>
    <w:rsid w:val="00D30C38"/>
    <w:rsid w:val="00D45B0F"/>
    <w:rsid w:val="00D547FE"/>
    <w:rsid w:val="00D60BEC"/>
    <w:rsid w:val="00D8476A"/>
    <w:rsid w:val="00D937D7"/>
    <w:rsid w:val="00DA2E5A"/>
    <w:rsid w:val="00DA6B59"/>
    <w:rsid w:val="00DB2E60"/>
    <w:rsid w:val="00DB42E8"/>
    <w:rsid w:val="00DC307F"/>
    <w:rsid w:val="00DE4742"/>
    <w:rsid w:val="00DF0D72"/>
    <w:rsid w:val="00DF1F69"/>
    <w:rsid w:val="00DF213D"/>
    <w:rsid w:val="00DF21C9"/>
    <w:rsid w:val="00DF720C"/>
    <w:rsid w:val="00E0252D"/>
    <w:rsid w:val="00E06ABD"/>
    <w:rsid w:val="00E114AC"/>
    <w:rsid w:val="00E2013B"/>
    <w:rsid w:val="00E21A3E"/>
    <w:rsid w:val="00E2642E"/>
    <w:rsid w:val="00E32A52"/>
    <w:rsid w:val="00E55EDA"/>
    <w:rsid w:val="00E562BB"/>
    <w:rsid w:val="00EA3EC7"/>
    <w:rsid w:val="00EB394B"/>
    <w:rsid w:val="00EC1F3F"/>
    <w:rsid w:val="00EC55F9"/>
    <w:rsid w:val="00EC6087"/>
    <w:rsid w:val="00F02116"/>
    <w:rsid w:val="00F063C0"/>
    <w:rsid w:val="00F06977"/>
    <w:rsid w:val="00F20DE1"/>
    <w:rsid w:val="00F2721B"/>
    <w:rsid w:val="00F32937"/>
    <w:rsid w:val="00F40B1F"/>
    <w:rsid w:val="00F64E6F"/>
    <w:rsid w:val="00F67BDE"/>
    <w:rsid w:val="00F73803"/>
    <w:rsid w:val="00F82015"/>
    <w:rsid w:val="00F860DB"/>
    <w:rsid w:val="00F87F08"/>
    <w:rsid w:val="00FA13D1"/>
    <w:rsid w:val="00FB09C7"/>
    <w:rsid w:val="00FB7E3E"/>
    <w:rsid w:val="00FC04D2"/>
    <w:rsid w:val="00FC0558"/>
    <w:rsid w:val="00FC533E"/>
    <w:rsid w:val="00FE1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6A58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/>
    <w:lsdException w:name="heading 5" w:uiPriority="0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uiPriority="0" w:unhideWhenUsed="1" w:qFormat="1"/>
    <w:lsdException w:name="List Number" w:uiPriority="0" w:qFormat="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0" w:unhideWhenUsed="1" w:qFormat="1"/>
    <w:lsdException w:name="List Bullet 3" w:uiPriority="0" w:unhideWhenUsed="1" w:qFormat="1"/>
    <w:lsdException w:name="List Bullet 4" w:uiPriority="0" w:unhideWhenUsed="1"/>
    <w:lsdException w:name="List Bullet 5" w:uiPriority="0" w:unhideWhenUsed="1"/>
    <w:lsdException w:name="List Number 2" w:uiPriority="0"/>
    <w:lsdException w:name="List Number 3" w:uiPriority="0"/>
    <w:lsdException w:name="List Number 4" w:semiHidden="1" w:uiPriority="0" w:unhideWhenUsed="1"/>
    <w:lsdException w:name="List Number 5" w:semiHidden="1" w:uiPriority="0" w:unhideWhenUsed="1"/>
    <w:lsdException w:name="Title" w:uiPriority="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 w:unhideWhenUsed="1" w:qFormat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/>
    <w:lsdException w:name="Strong" w:uiPriority="22"/>
    <w:lsdException w:name="Emphasis" w:semiHidden="1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55EDA"/>
    <w:pPr>
      <w:spacing w:before="120" w:after="0" w:line="264" w:lineRule="auto"/>
    </w:pPr>
    <w:rPr>
      <w:rFonts w:ascii="Calibri" w:eastAsia="Times New Roman" w:hAnsi="Calibri" w:cs="Times New Roman"/>
      <w:sz w:val="20"/>
      <w:szCs w:val="24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rsid w:val="002D0B84"/>
    <w:pPr>
      <w:keepNext/>
      <w:keepLines/>
      <w:pageBreakBefore/>
      <w:numPr>
        <w:numId w:val="18"/>
      </w:numPr>
      <w:spacing w:before="480" w:after="360"/>
      <w:ind w:left="680" w:hanging="680"/>
      <w:outlineLvl w:val="0"/>
    </w:pPr>
    <w:rPr>
      <w:rFonts w:asciiTheme="minorHAnsi" w:eastAsiaTheme="minorHAnsi" w:hAnsiTheme="minorHAnsi" w:cstheme="minorBidi"/>
      <w:b/>
      <w:color w:val="000000" w:themeColor="text1"/>
      <w:sz w:val="28"/>
      <w:szCs w:val="28"/>
      <w:lang w:val="en-US" w:eastAsia="en-US"/>
    </w:rPr>
  </w:style>
  <w:style w:type="paragraph" w:styleId="berschrift2">
    <w:name w:val="heading 2"/>
    <w:basedOn w:val="Standard"/>
    <w:next w:val="Standard"/>
    <w:link w:val="berschrift2Zchn"/>
    <w:qFormat/>
    <w:rsid w:val="00C73AD4"/>
    <w:pPr>
      <w:keepNext/>
      <w:keepLines/>
      <w:numPr>
        <w:ilvl w:val="1"/>
        <w:numId w:val="18"/>
      </w:numPr>
      <w:spacing w:before="360" w:after="120"/>
      <w:ind w:left="680" w:hanging="680"/>
      <w:outlineLvl w:val="1"/>
    </w:pPr>
    <w:rPr>
      <w:rFonts w:asciiTheme="minorHAnsi" w:eastAsiaTheme="minorHAnsi" w:hAnsiTheme="minorHAnsi" w:cstheme="minorBidi"/>
      <w:b/>
      <w:color w:val="000000" w:themeColor="text1"/>
      <w:szCs w:val="22"/>
      <w:lang w:val="en-US" w:eastAsia="en-US"/>
    </w:rPr>
  </w:style>
  <w:style w:type="paragraph" w:styleId="berschrift3">
    <w:name w:val="heading 3"/>
    <w:basedOn w:val="Standard"/>
    <w:next w:val="Standard"/>
    <w:link w:val="berschrift3Zchn"/>
    <w:qFormat/>
    <w:rsid w:val="00C73AD4"/>
    <w:pPr>
      <w:keepNext/>
      <w:keepLines/>
      <w:numPr>
        <w:ilvl w:val="2"/>
        <w:numId w:val="18"/>
      </w:numPr>
      <w:spacing w:before="360" w:after="120"/>
      <w:ind w:left="680" w:hanging="680"/>
      <w:outlineLvl w:val="2"/>
    </w:pPr>
    <w:rPr>
      <w:rFonts w:asciiTheme="minorHAnsi" w:eastAsiaTheme="minorHAnsi" w:hAnsiTheme="minorHAnsi" w:cstheme="minorBidi"/>
      <w:b/>
      <w:color w:val="000000" w:themeColor="text1"/>
      <w:szCs w:val="22"/>
      <w:lang w:val="en-US" w:eastAsia="en-US"/>
    </w:rPr>
  </w:style>
  <w:style w:type="paragraph" w:styleId="berschrift4">
    <w:name w:val="heading 4"/>
    <w:basedOn w:val="berschrift1"/>
    <w:next w:val="Standard"/>
    <w:link w:val="berschrift4Zchn"/>
    <w:semiHidden/>
    <w:rsid w:val="003E644F"/>
    <w:pPr>
      <w:numPr>
        <w:ilvl w:val="3"/>
      </w:numPr>
      <w:spacing w:before="360" w:after="120"/>
      <w:ind w:left="862" w:hanging="862"/>
      <w:outlineLvl w:val="3"/>
    </w:pPr>
    <w:rPr>
      <w:sz w:val="20"/>
      <w:szCs w:val="20"/>
    </w:rPr>
  </w:style>
  <w:style w:type="paragraph" w:styleId="berschrift5">
    <w:name w:val="heading 5"/>
    <w:basedOn w:val="berschrift1"/>
    <w:next w:val="Standard"/>
    <w:link w:val="berschrift5Zchn"/>
    <w:semiHidden/>
    <w:rsid w:val="003E644F"/>
    <w:pPr>
      <w:numPr>
        <w:ilvl w:val="4"/>
      </w:numPr>
      <w:spacing w:before="360" w:after="120"/>
      <w:ind w:left="1009" w:hanging="1009"/>
      <w:outlineLvl w:val="4"/>
    </w:pPr>
    <w:rPr>
      <w:sz w:val="20"/>
      <w:szCs w:val="20"/>
    </w:rPr>
  </w:style>
  <w:style w:type="paragraph" w:styleId="berschrift6">
    <w:name w:val="heading 6"/>
    <w:basedOn w:val="Standard"/>
    <w:next w:val="Standard"/>
    <w:link w:val="berschrift6Zchn"/>
    <w:uiPriority w:val="9"/>
    <w:semiHidden/>
    <w:qFormat/>
    <w:rsid w:val="00A02F1C"/>
    <w:pPr>
      <w:keepNext/>
      <w:keepLines/>
      <w:numPr>
        <w:ilvl w:val="5"/>
        <w:numId w:val="18"/>
      </w:numPr>
      <w:spacing w:before="40"/>
      <w:outlineLvl w:val="5"/>
    </w:pPr>
    <w:rPr>
      <w:rFonts w:asciiTheme="majorHAnsi" w:eastAsiaTheme="majorEastAsia" w:hAnsiTheme="majorHAnsi" w:cstheme="majorBidi"/>
      <w:color w:val="00220E" w:themeColor="accent1" w:themeShade="7F"/>
      <w:szCs w:val="22"/>
      <w:lang w:val="en-US" w:eastAsia="en-US"/>
    </w:rPr>
  </w:style>
  <w:style w:type="paragraph" w:styleId="berschrift7">
    <w:name w:val="heading 7"/>
    <w:basedOn w:val="Standard"/>
    <w:next w:val="Standard"/>
    <w:link w:val="berschrift7Zchn"/>
    <w:uiPriority w:val="9"/>
    <w:semiHidden/>
    <w:qFormat/>
    <w:rsid w:val="00A02F1C"/>
    <w:pPr>
      <w:keepNext/>
      <w:keepLines/>
      <w:numPr>
        <w:ilvl w:val="6"/>
        <w:numId w:val="18"/>
      </w:numPr>
      <w:spacing w:before="40"/>
      <w:outlineLvl w:val="6"/>
    </w:pPr>
    <w:rPr>
      <w:rFonts w:asciiTheme="majorHAnsi" w:eastAsiaTheme="majorEastAsia" w:hAnsiTheme="majorHAnsi" w:cstheme="majorBidi"/>
      <w:iCs/>
      <w:color w:val="00220E" w:themeColor="accent1" w:themeShade="7F"/>
      <w:szCs w:val="22"/>
      <w:lang w:val="en-US" w:eastAsia="en-US"/>
    </w:rPr>
  </w:style>
  <w:style w:type="paragraph" w:styleId="berschrift8">
    <w:name w:val="heading 8"/>
    <w:basedOn w:val="Standard"/>
    <w:next w:val="Standard"/>
    <w:link w:val="berschrift8Zchn"/>
    <w:uiPriority w:val="9"/>
    <w:semiHidden/>
    <w:qFormat/>
    <w:rsid w:val="00A02F1C"/>
    <w:pPr>
      <w:keepNext/>
      <w:keepLines/>
      <w:numPr>
        <w:ilvl w:val="7"/>
        <w:numId w:val="18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0"/>
      <w:lang w:val="en-US" w:eastAsia="en-US"/>
    </w:rPr>
  </w:style>
  <w:style w:type="paragraph" w:styleId="berschrift9">
    <w:name w:val="heading 9"/>
    <w:basedOn w:val="Standard"/>
    <w:next w:val="Standard"/>
    <w:link w:val="berschrift9Zchn"/>
    <w:uiPriority w:val="9"/>
    <w:semiHidden/>
    <w:qFormat/>
    <w:rsid w:val="00A02F1C"/>
    <w:pPr>
      <w:keepNext/>
      <w:keepLines/>
      <w:numPr>
        <w:ilvl w:val="8"/>
        <w:numId w:val="18"/>
      </w:numPr>
      <w:spacing w:before="40"/>
      <w:outlineLvl w:val="8"/>
    </w:pPr>
    <w:rPr>
      <w:rFonts w:asciiTheme="majorHAnsi" w:eastAsiaTheme="majorEastAsia" w:hAnsiTheme="majorHAnsi" w:cstheme="majorBidi"/>
      <w:iCs/>
      <w:color w:val="272727" w:themeColor="text1" w:themeTint="D8"/>
      <w:szCs w:val="20"/>
      <w:lang w:val="en-US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C17A0"/>
    <w:pPr>
      <w:tabs>
        <w:tab w:val="right" w:pos="9072"/>
      </w:tabs>
      <w:spacing w:after="120"/>
    </w:pPr>
    <w:rPr>
      <w:rFonts w:asciiTheme="minorHAnsi" w:eastAsiaTheme="minorHAnsi" w:hAnsiTheme="minorHAnsi" w:cstheme="minorBidi"/>
      <w:color w:val="AAAAAA"/>
      <w:sz w:val="16"/>
      <w:szCs w:val="22"/>
      <w:lang w:val="en-US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8C17A0"/>
    <w:rPr>
      <w:color w:val="AAAAAA"/>
      <w:sz w:val="16"/>
      <w:lang w:val="de-DE"/>
    </w:rPr>
  </w:style>
  <w:style w:type="paragraph" w:styleId="Fuzeile">
    <w:name w:val="footer"/>
    <w:basedOn w:val="Standard"/>
    <w:link w:val="FuzeileZchn"/>
    <w:rsid w:val="007E4F44"/>
    <w:pPr>
      <w:tabs>
        <w:tab w:val="right" w:pos="9072"/>
      </w:tabs>
      <w:spacing w:after="120"/>
    </w:pPr>
    <w:rPr>
      <w:rFonts w:asciiTheme="minorHAnsi" w:eastAsiaTheme="minorHAnsi" w:hAnsiTheme="minorHAnsi" w:cstheme="minorBidi"/>
      <w:noProof/>
      <w:color w:val="808080"/>
      <w:sz w:val="18"/>
      <w:szCs w:val="18"/>
      <w:lang w:val="en-US"/>
    </w:rPr>
  </w:style>
  <w:style w:type="character" w:customStyle="1" w:styleId="FuzeileZchn">
    <w:name w:val="Fußzeile Zchn"/>
    <w:basedOn w:val="Absatz-Standardschriftart"/>
    <w:link w:val="Fuzeile"/>
    <w:rsid w:val="007E4F44"/>
    <w:rPr>
      <w:noProof/>
      <w:color w:val="808080"/>
      <w:sz w:val="18"/>
      <w:szCs w:val="18"/>
      <w:lang w:val="de-DE" w:eastAsia="de-DE"/>
    </w:rPr>
  </w:style>
  <w:style w:type="table" w:styleId="Tabellenraster">
    <w:name w:val="Table Grid"/>
    <w:basedOn w:val="NormaleTabelle"/>
    <w:uiPriority w:val="39"/>
    <w:rsid w:val="00D93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rsid w:val="003605A7"/>
    <w:pPr>
      <w:spacing w:after="120"/>
    </w:pPr>
    <w:rPr>
      <w:rFonts w:ascii="Segoe UI" w:eastAsiaTheme="minorHAnsi" w:hAnsi="Segoe UI" w:cs="Segoe UI"/>
      <w:color w:val="000000" w:themeColor="text1"/>
      <w:sz w:val="18"/>
      <w:szCs w:val="18"/>
      <w:lang w:val="en-US" w:eastAsia="en-US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2458B"/>
    <w:rPr>
      <w:rFonts w:ascii="Segoe UI" w:hAnsi="Segoe UI" w:cs="Segoe UI"/>
      <w:color w:val="000000" w:themeColor="text1"/>
      <w:sz w:val="18"/>
      <w:szCs w:val="18"/>
      <w:lang w:val="de-DE"/>
    </w:rPr>
  </w:style>
  <w:style w:type="character" w:styleId="Platzhaltertext">
    <w:name w:val="Placeholder Text"/>
    <w:basedOn w:val="Absatz-Standardschriftart"/>
    <w:uiPriority w:val="99"/>
    <w:semiHidden/>
    <w:rsid w:val="00791689"/>
    <w:rPr>
      <w:color w:val="808080"/>
    </w:rPr>
  </w:style>
  <w:style w:type="table" w:styleId="MittlereSchattierung2">
    <w:name w:val="Medium Shading 2"/>
    <w:basedOn w:val="NormaleTabelle"/>
    <w:uiPriority w:val="64"/>
    <w:rsid w:val="00610BA5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Titel">
    <w:name w:val="Title"/>
    <w:basedOn w:val="Standard"/>
    <w:link w:val="TitelZchn"/>
    <w:rsid w:val="00344FBC"/>
    <w:pPr>
      <w:spacing w:before="360" w:after="60"/>
    </w:pPr>
    <w:rPr>
      <w:rFonts w:asciiTheme="majorHAnsi" w:hAnsiTheme="majorHAnsi"/>
      <w:b/>
      <w:color w:val="808080" w:themeColor="accent5"/>
      <w:sz w:val="48"/>
      <w:szCs w:val="48"/>
      <w:lang w:val="en-US"/>
    </w:rPr>
  </w:style>
  <w:style w:type="character" w:customStyle="1" w:styleId="TitelZchn">
    <w:name w:val="Titel Zchn"/>
    <w:basedOn w:val="Absatz-Standardschriftart"/>
    <w:link w:val="Titel"/>
    <w:rsid w:val="00344FBC"/>
    <w:rPr>
      <w:rFonts w:asciiTheme="majorHAnsi" w:eastAsia="Times New Roman" w:hAnsiTheme="majorHAnsi" w:cs="Times New Roman"/>
      <w:b/>
      <w:color w:val="808080" w:themeColor="accent5"/>
      <w:sz w:val="48"/>
      <w:szCs w:val="48"/>
      <w:lang w:val="en-US" w:eastAsia="de-DE"/>
    </w:rPr>
  </w:style>
  <w:style w:type="paragraph" w:styleId="Aufzhlungszeichen">
    <w:name w:val="List Bullet"/>
    <w:aliases w:val="Aufzählungszeichen_1"/>
    <w:basedOn w:val="Standard"/>
    <w:qFormat/>
    <w:rsid w:val="00E55EDA"/>
    <w:pPr>
      <w:numPr>
        <w:numId w:val="6"/>
      </w:numPr>
      <w:spacing w:before="0"/>
    </w:pPr>
    <w:rPr>
      <w:lang w:val="en-US"/>
    </w:rPr>
  </w:style>
  <w:style w:type="paragraph" w:styleId="Aufzhlungszeichen2">
    <w:name w:val="List Bullet 2"/>
    <w:aliases w:val="Aufzählungszeichen_2"/>
    <w:basedOn w:val="Standard"/>
    <w:qFormat/>
    <w:rsid w:val="00883CDF"/>
    <w:pPr>
      <w:numPr>
        <w:ilvl w:val="1"/>
        <w:numId w:val="6"/>
      </w:numPr>
      <w:spacing w:after="120"/>
      <w:contextualSpacing/>
    </w:pPr>
    <w:rPr>
      <w:rFonts w:asciiTheme="minorHAnsi" w:hAnsiTheme="minorHAnsi"/>
      <w:lang w:val="en-US"/>
    </w:rPr>
  </w:style>
  <w:style w:type="paragraph" w:styleId="Aufzhlungszeichen3">
    <w:name w:val="List Bullet 3"/>
    <w:basedOn w:val="Standard"/>
    <w:qFormat/>
    <w:rsid w:val="007B4E15"/>
    <w:pPr>
      <w:numPr>
        <w:ilvl w:val="2"/>
        <w:numId w:val="6"/>
      </w:numPr>
      <w:spacing w:after="120"/>
      <w:contextualSpacing/>
    </w:pPr>
    <w:rPr>
      <w:rFonts w:asciiTheme="minorHAnsi" w:hAnsiTheme="minorHAnsi"/>
      <w:lang w:val="en-US"/>
    </w:rPr>
  </w:style>
  <w:style w:type="paragraph" w:styleId="Aufzhlungszeichen4">
    <w:name w:val="List Bullet 4"/>
    <w:basedOn w:val="Standard"/>
    <w:rsid w:val="007B4E15"/>
    <w:pPr>
      <w:numPr>
        <w:ilvl w:val="3"/>
        <w:numId w:val="6"/>
      </w:numPr>
      <w:spacing w:after="120"/>
      <w:contextualSpacing/>
    </w:pPr>
    <w:rPr>
      <w:rFonts w:asciiTheme="minorHAnsi" w:hAnsiTheme="minorHAnsi"/>
      <w:lang w:val="en-US"/>
    </w:rPr>
  </w:style>
  <w:style w:type="paragraph" w:styleId="Aufzhlungszeichen5">
    <w:name w:val="List Bullet 5"/>
    <w:basedOn w:val="Standard"/>
    <w:rsid w:val="007B4E15"/>
    <w:pPr>
      <w:numPr>
        <w:ilvl w:val="4"/>
        <w:numId w:val="6"/>
      </w:numPr>
      <w:spacing w:after="120"/>
      <w:contextualSpacing/>
    </w:pPr>
    <w:rPr>
      <w:rFonts w:asciiTheme="minorHAnsi" w:hAnsiTheme="minorHAnsi"/>
      <w:lang w:val="en-US"/>
    </w:rPr>
  </w:style>
  <w:style w:type="paragraph" w:customStyle="1" w:styleId="Nummerierung">
    <w:name w:val="Nummerierung"/>
    <w:basedOn w:val="Standard"/>
    <w:semiHidden/>
    <w:rsid w:val="007B4E15"/>
    <w:pPr>
      <w:numPr>
        <w:numId w:val="13"/>
      </w:numPr>
      <w:spacing w:after="120"/>
    </w:pPr>
    <w:rPr>
      <w:rFonts w:asciiTheme="minorHAnsi" w:hAnsiTheme="minorHAnsi"/>
      <w:color w:val="000000" w:themeColor="text1"/>
      <w:lang w:val="en-US"/>
    </w:rPr>
  </w:style>
  <w:style w:type="paragraph" w:customStyle="1" w:styleId="Nummerierung2">
    <w:name w:val="Nummerierung 2"/>
    <w:basedOn w:val="Nummerierung"/>
    <w:semiHidden/>
    <w:rsid w:val="007B4E15"/>
    <w:pPr>
      <w:numPr>
        <w:ilvl w:val="1"/>
      </w:numPr>
    </w:pPr>
  </w:style>
  <w:style w:type="paragraph" w:customStyle="1" w:styleId="Nummerierung3">
    <w:name w:val="Nummerierung 3"/>
    <w:basedOn w:val="Nummerierung"/>
    <w:semiHidden/>
    <w:rsid w:val="007B4E15"/>
    <w:pPr>
      <w:numPr>
        <w:ilvl w:val="2"/>
      </w:numPr>
    </w:pPr>
  </w:style>
  <w:style w:type="character" w:customStyle="1" w:styleId="berschrift1Zchn">
    <w:name w:val="Überschrift 1 Zchn"/>
    <w:basedOn w:val="Absatz-Standardschriftart"/>
    <w:link w:val="berschrift1"/>
    <w:rsid w:val="002D0B84"/>
    <w:rPr>
      <w:b/>
      <w:color w:val="000000" w:themeColor="text1"/>
      <w:sz w:val="28"/>
      <w:szCs w:val="28"/>
      <w:lang w:val="en-US"/>
    </w:rPr>
  </w:style>
  <w:style w:type="character" w:customStyle="1" w:styleId="berschrift2Zchn">
    <w:name w:val="Überschrift 2 Zchn"/>
    <w:basedOn w:val="Absatz-Standardschriftart"/>
    <w:link w:val="berschrift2"/>
    <w:rsid w:val="00C73AD4"/>
    <w:rPr>
      <w:b/>
      <w:color w:val="000000" w:themeColor="text1"/>
      <w:sz w:val="20"/>
      <w:lang w:val="en-US"/>
    </w:rPr>
  </w:style>
  <w:style w:type="character" w:customStyle="1" w:styleId="berschrift3Zchn">
    <w:name w:val="Überschrift 3 Zchn"/>
    <w:basedOn w:val="Absatz-Standardschriftart"/>
    <w:link w:val="berschrift3"/>
    <w:rsid w:val="00C73AD4"/>
    <w:rPr>
      <w:b/>
      <w:color w:val="000000" w:themeColor="text1"/>
      <w:sz w:val="20"/>
      <w:lang w:val="en-US"/>
    </w:rPr>
  </w:style>
  <w:style w:type="character" w:customStyle="1" w:styleId="berschrift4Zchn">
    <w:name w:val="Überschrift 4 Zchn"/>
    <w:basedOn w:val="Absatz-Standardschriftart"/>
    <w:link w:val="berschrift4"/>
    <w:semiHidden/>
    <w:rsid w:val="00DF213D"/>
    <w:rPr>
      <w:b/>
      <w:color w:val="000000" w:themeColor="text1"/>
      <w:sz w:val="20"/>
      <w:szCs w:val="20"/>
      <w:lang w:val="de-DE"/>
    </w:rPr>
  </w:style>
  <w:style w:type="character" w:customStyle="1" w:styleId="berschrift5Zchn">
    <w:name w:val="Überschrift 5 Zchn"/>
    <w:basedOn w:val="Absatz-Standardschriftart"/>
    <w:link w:val="berschrift5"/>
    <w:semiHidden/>
    <w:rsid w:val="00DF213D"/>
    <w:rPr>
      <w:b/>
      <w:color w:val="000000" w:themeColor="text1"/>
      <w:sz w:val="20"/>
      <w:szCs w:val="20"/>
      <w:lang w:val="de-DE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472616"/>
    <w:pPr>
      <w:numPr>
        <w:ilvl w:val="1"/>
      </w:numPr>
      <w:spacing w:after="120"/>
    </w:pPr>
    <w:rPr>
      <w:rFonts w:asciiTheme="majorHAnsi" w:eastAsiaTheme="majorEastAsia" w:hAnsiTheme="majorHAnsi" w:cstheme="majorBidi"/>
      <w:iCs/>
      <w:color w:val="808080" w:themeColor="accent5"/>
      <w:sz w:val="36"/>
      <w:szCs w:val="32"/>
      <w:lang w:val="en-US" w:eastAsia="en-US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DF213D"/>
    <w:rPr>
      <w:rFonts w:asciiTheme="majorHAnsi" w:eastAsiaTheme="majorEastAsia" w:hAnsiTheme="majorHAnsi" w:cstheme="majorBidi"/>
      <w:iCs/>
      <w:color w:val="808080" w:themeColor="accent5"/>
      <w:sz w:val="36"/>
      <w:szCs w:val="32"/>
      <w:lang w:val="de-DE"/>
    </w:rPr>
  </w:style>
  <w:style w:type="paragraph" w:styleId="Beschriftung">
    <w:name w:val="caption"/>
    <w:basedOn w:val="Standard"/>
    <w:next w:val="Standard"/>
    <w:qFormat/>
    <w:rsid w:val="001B7EA8"/>
    <w:pPr>
      <w:spacing w:after="360"/>
    </w:pPr>
    <w:rPr>
      <w:rFonts w:asciiTheme="minorHAnsi" w:eastAsiaTheme="minorHAnsi" w:hAnsiTheme="minorHAnsi" w:cstheme="minorBidi"/>
      <w:bCs/>
      <w:color w:val="808080" w:themeColor="accent5"/>
      <w:sz w:val="16"/>
      <w:szCs w:val="16"/>
      <w:lang w:val="en-US" w:eastAsia="en-US"/>
    </w:rPr>
  </w:style>
  <w:style w:type="table" w:customStyle="1" w:styleId="Tablestyle">
    <w:name w:val="Table style"/>
    <w:basedOn w:val="NormaleTabelle"/>
    <w:uiPriority w:val="99"/>
    <w:rsid w:val="00E2013B"/>
    <w:pPr>
      <w:spacing w:after="0" w:line="240" w:lineRule="auto"/>
    </w:pPr>
    <w:rPr>
      <w:sz w:val="20"/>
      <w:lang w:val="de-DE"/>
    </w:rPr>
    <w:tblPr>
      <w:tblBorders>
        <w:bottom w:val="single" w:sz="12" w:space="0" w:color="000000" w:themeColor="text1"/>
        <w:insideH w:val="single" w:sz="4" w:space="0" w:color="000000" w:themeColor="text1"/>
      </w:tblBorders>
      <w:tblCellMar>
        <w:top w:w="28" w:type="dxa"/>
        <w:left w:w="85" w:type="dxa"/>
        <w:bottom w:w="28" w:type="dxa"/>
        <w:right w:w="85" w:type="dxa"/>
      </w:tblCellMar>
    </w:tblPr>
    <w:tblStylePr w:type="firstRow">
      <w:rPr>
        <w:b/>
        <w:color w:val="00461E" w:themeColor="accen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00893D" w:themeColor="accent2"/>
      </w:rPr>
      <w:tblPr/>
      <w:tcPr>
        <w:shd w:val="clear" w:color="auto" w:fill="E6E6E6"/>
      </w:tcPr>
    </w:tblStylePr>
    <w:tblStylePr w:type="firstCol">
      <w:rPr>
        <w:b/>
      </w:rPr>
    </w:tblStylePr>
    <w:tblStylePr w:type="lastCol">
      <w:rPr>
        <w:b/>
      </w:rPr>
    </w:tblStylePr>
  </w:style>
  <w:style w:type="paragraph" w:customStyle="1" w:styleId="TabText">
    <w:name w:val="Tab Text"/>
    <w:basedOn w:val="Standard"/>
    <w:link w:val="TabTextZchn"/>
    <w:qFormat/>
    <w:rsid w:val="00AD5667"/>
    <w:pPr>
      <w:spacing w:before="40" w:after="40"/>
    </w:pPr>
    <w:rPr>
      <w:rFonts w:asciiTheme="minorHAnsi" w:eastAsiaTheme="minorHAnsi" w:hAnsiTheme="minorHAnsi" w:cstheme="minorBidi"/>
      <w:color w:val="000000" w:themeColor="text1"/>
      <w:sz w:val="18"/>
      <w:szCs w:val="22"/>
      <w:lang w:val="en-US" w:eastAsia="en-US"/>
    </w:rPr>
  </w:style>
  <w:style w:type="table" w:styleId="MittlereSchattierung2-Akzent3">
    <w:name w:val="Medium Shading 2 Accent 3"/>
    <w:basedOn w:val="NormaleTabelle"/>
    <w:uiPriority w:val="64"/>
    <w:rsid w:val="00610BA5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4DC5A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4DC5A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4DC5A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ahmenfrGrafiken">
    <w:name w:val="Rahmen für Grafiken"/>
    <w:basedOn w:val="NormaleTabelle"/>
    <w:uiPriority w:val="99"/>
    <w:rsid w:val="007574F9"/>
    <w:pPr>
      <w:spacing w:after="120" w:line="240" w:lineRule="auto"/>
    </w:pPr>
    <w:rPr>
      <w:rFonts w:cs="Times New Roman"/>
      <w:sz w:val="20"/>
      <w:szCs w:val="20"/>
      <w:lang w:val="de-DE"/>
    </w:rPr>
    <w:tblPr>
      <w:tblBorders>
        <w:top w:val="single" w:sz="4" w:space="0" w:color="000000" w:themeColor="text1"/>
        <w:bottom w:val="single" w:sz="4" w:space="0" w:color="000000" w:themeColor="text1"/>
      </w:tblBorders>
      <w:tblCellMar>
        <w:top w:w="57" w:type="dxa"/>
        <w:left w:w="0" w:type="dxa"/>
        <w:bottom w:w="57" w:type="dxa"/>
        <w:right w:w="0" w:type="dxa"/>
      </w:tblCellMar>
    </w:tblPr>
    <w:tcPr>
      <w:shd w:val="clear" w:color="auto" w:fill="auto"/>
    </w:tcPr>
    <w:tblStylePr w:type="firstRow">
      <w:pPr>
        <w:wordWrap/>
        <w:spacing w:beforeLines="0" w:before="120" w:beforeAutospacing="0"/>
      </w:pPr>
      <w:rPr>
        <w:rFonts w:asciiTheme="majorHAnsi" w:hAnsiTheme="majorHAnsi"/>
        <w:b w:val="0"/>
        <w:color w:val="00461E" w:themeColor="accent1"/>
      </w:rPr>
    </w:tblStylePr>
  </w:style>
  <w:style w:type="paragraph" w:customStyle="1" w:styleId="Headingtextpicture">
    <w:name w:val="Heading text/picture"/>
    <w:basedOn w:val="Standard"/>
    <w:semiHidden/>
    <w:rsid w:val="007574F9"/>
    <w:pPr>
      <w:spacing w:before="360" w:after="120"/>
    </w:pPr>
    <w:rPr>
      <w:rFonts w:asciiTheme="majorHAnsi" w:eastAsiaTheme="minorHAnsi" w:hAnsiTheme="majorHAnsi"/>
      <w:b/>
      <w:noProof/>
      <w:color w:val="000000" w:themeColor="text1"/>
      <w:szCs w:val="20"/>
      <w:lang w:val="en-GB" w:eastAsia="en-US"/>
    </w:rPr>
  </w:style>
  <w:style w:type="table" w:styleId="MittlereSchattierung2-Akzent4">
    <w:name w:val="Medium Shading 2 Accent 4"/>
    <w:basedOn w:val="NormaleTabelle"/>
    <w:uiPriority w:val="64"/>
    <w:rsid w:val="00610BA5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375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375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375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Fett">
    <w:name w:val="Strong"/>
    <w:basedOn w:val="Absatz-Standardschriftart"/>
    <w:uiPriority w:val="22"/>
    <w:semiHidden/>
    <w:rsid w:val="00E562BB"/>
    <w:rPr>
      <w:b/>
      <w:bCs/>
    </w:rPr>
  </w:style>
  <w:style w:type="paragraph" w:customStyle="1" w:styleId="RechtsvermerkText">
    <w:name w:val="Rechtsvermerk Text"/>
    <w:basedOn w:val="Standard"/>
    <w:rsid w:val="00E0252D"/>
    <w:pPr>
      <w:jc w:val="both"/>
    </w:pPr>
    <w:rPr>
      <w:rFonts w:asciiTheme="minorHAnsi" w:eastAsiaTheme="minorHAnsi" w:hAnsiTheme="minorHAnsi" w:cstheme="minorBidi"/>
      <w:color w:val="000000" w:themeColor="text1"/>
      <w:sz w:val="16"/>
      <w:szCs w:val="16"/>
      <w:lang w:val="en-US" w:eastAsia="en-US"/>
    </w:rPr>
  </w:style>
  <w:style w:type="paragraph" w:styleId="Verzeichnis1">
    <w:name w:val="toc 1"/>
    <w:basedOn w:val="Standard"/>
    <w:next w:val="Standard"/>
    <w:uiPriority w:val="39"/>
    <w:unhideWhenUsed/>
    <w:rsid w:val="00E21A3E"/>
    <w:pPr>
      <w:tabs>
        <w:tab w:val="right" w:pos="9072"/>
      </w:tabs>
      <w:ind w:left="737" w:hanging="737"/>
    </w:pPr>
    <w:rPr>
      <w:rFonts w:asciiTheme="minorHAnsi" w:eastAsiaTheme="minorHAnsi" w:hAnsiTheme="minorHAnsi" w:cstheme="minorBidi"/>
      <w:b/>
      <w:noProof/>
      <w:color w:val="000000" w:themeColor="text1"/>
      <w:szCs w:val="22"/>
      <w:lang w:val="en-US" w:eastAsia="en-US"/>
    </w:rPr>
  </w:style>
  <w:style w:type="paragraph" w:styleId="Verzeichnis2">
    <w:name w:val="toc 2"/>
    <w:basedOn w:val="Standard"/>
    <w:next w:val="Standard"/>
    <w:uiPriority w:val="39"/>
    <w:unhideWhenUsed/>
    <w:rsid w:val="00E21A3E"/>
    <w:pPr>
      <w:tabs>
        <w:tab w:val="right" w:pos="9072"/>
      </w:tabs>
      <w:ind w:left="737" w:hanging="737"/>
    </w:pPr>
    <w:rPr>
      <w:rFonts w:asciiTheme="minorHAnsi" w:eastAsiaTheme="minorHAnsi" w:hAnsiTheme="minorHAnsi" w:cstheme="minorBidi"/>
      <w:noProof/>
      <w:color w:val="000000" w:themeColor="text1"/>
      <w:szCs w:val="22"/>
      <w:lang w:val="en-US" w:eastAsia="en-US"/>
    </w:rPr>
  </w:style>
  <w:style w:type="paragraph" w:styleId="Verzeichnis3">
    <w:name w:val="toc 3"/>
    <w:basedOn w:val="Standard"/>
    <w:next w:val="Standard"/>
    <w:uiPriority w:val="39"/>
    <w:unhideWhenUsed/>
    <w:rsid w:val="00E21A3E"/>
    <w:pPr>
      <w:tabs>
        <w:tab w:val="right" w:pos="9072"/>
      </w:tabs>
      <w:ind w:left="737" w:hanging="737"/>
    </w:pPr>
    <w:rPr>
      <w:rFonts w:asciiTheme="minorHAnsi" w:eastAsiaTheme="minorHAnsi" w:hAnsiTheme="minorHAnsi" w:cstheme="minorBidi"/>
      <w:noProof/>
      <w:color w:val="000000" w:themeColor="text1"/>
      <w:szCs w:val="22"/>
      <w:lang w:val="en-US" w:eastAsia="en-US"/>
    </w:rPr>
  </w:style>
  <w:style w:type="character" w:styleId="Hyperlink">
    <w:name w:val="Hyperlink"/>
    <w:basedOn w:val="Absatz-Standardschriftart"/>
    <w:uiPriority w:val="99"/>
    <w:unhideWhenUsed/>
    <w:rsid w:val="00125E2E"/>
    <w:rPr>
      <w:color w:val="00893D" w:themeColor="hyperlink"/>
      <w:u w:val="single"/>
    </w:rPr>
  </w:style>
  <w:style w:type="table" w:styleId="MittlereSchattierung2-Akzent6">
    <w:name w:val="Medium Shading 2 Accent 6"/>
    <w:basedOn w:val="NormaleTabelle"/>
    <w:uiPriority w:val="64"/>
    <w:rsid w:val="00610BA5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FBFBF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FBFB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610BA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AA0A05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610BA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461E" w:themeColor="accent1"/>
        <w:bottom w:val="single" w:sz="8" w:space="0" w:color="00461E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461E" w:themeColor="accent1"/>
        </w:tcBorders>
      </w:tcPr>
    </w:tblStylePr>
    <w:tblStylePr w:type="lastRow">
      <w:rPr>
        <w:b/>
        <w:bCs/>
        <w:color w:val="AA0A05" w:themeColor="text2"/>
      </w:rPr>
      <w:tblPr/>
      <w:tcPr>
        <w:tcBorders>
          <w:top w:val="single" w:sz="8" w:space="0" w:color="00461E" w:themeColor="accent1"/>
          <w:bottom w:val="single" w:sz="8" w:space="0" w:color="00461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461E" w:themeColor="accent1"/>
          <w:bottom w:val="single" w:sz="8" w:space="0" w:color="00461E" w:themeColor="accent1"/>
        </w:tcBorders>
      </w:tcPr>
    </w:tblStylePr>
    <w:tblStylePr w:type="band1Vert">
      <w:tblPr/>
      <w:tcPr>
        <w:shd w:val="clear" w:color="auto" w:fill="92FFC0" w:themeFill="accent1" w:themeFillTint="3F"/>
      </w:tcPr>
    </w:tblStylePr>
    <w:tblStylePr w:type="band1Horz">
      <w:tblPr/>
      <w:tcPr>
        <w:shd w:val="clear" w:color="auto" w:fill="92FFC0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610BA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893D" w:themeColor="accent2"/>
        <w:bottom w:val="single" w:sz="8" w:space="0" w:color="00893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893D" w:themeColor="accent2"/>
        </w:tcBorders>
      </w:tcPr>
    </w:tblStylePr>
    <w:tblStylePr w:type="lastRow">
      <w:rPr>
        <w:b/>
        <w:bCs/>
        <w:color w:val="AA0A05" w:themeColor="text2"/>
      </w:rPr>
      <w:tblPr/>
      <w:tcPr>
        <w:tcBorders>
          <w:top w:val="single" w:sz="8" w:space="0" w:color="00893D" w:themeColor="accent2"/>
          <w:bottom w:val="single" w:sz="8" w:space="0" w:color="00893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893D" w:themeColor="accent2"/>
          <w:bottom w:val="single" w:sz="8" w:space="0" w:color="00893D" w:themeColor="accent2"/>
        </w:tcBorders>
      </w:tcPr>
    </w:tblStylePr>
    <w:tblStylePr w:type="band1Vert">
      <w:tblPr/>
      <w:tcPr>
        <w:shd w:val="clear" w:color="auto" w:fill="A2FFCB" w:themeFill="accent2" w:themeFillTint="3F"/>
      </w:tcPr>
    </w:tblStylePr>
    <w:tblStylePr w:type="band1Horz">
      <w:tblPr/>
      <w:tcPr>
        <w:shd w:val="clear" w:color="auto" w:fill="A2FFCB" w:themeFill="accent2" w:themeFillTint="3F"/>
      </w:tcPr>
    </w:tblStylePr>
  </w:style>
  <w:style w:type="table" w:styleId="FarbigeSchattierung">
    <w:name w:val="Colorful Shading"/>
    <w:basedOn w:val="NormaleTabelle"/>
    <w:uiPriority w:val="71"/>
    <w:rsid w:val="00610BA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893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893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MittleresRaster1-Akzent4">
    <w:name w:val="Medium Grid 1 Accent 4"/>
    <w:basedOn w:val="NormaleTabelle"/>
    <w:uiPriority w:val="67"/>
    <w:rsid w:val="00610BA5"/>
    <w:pPr>
      <w:spacing w:after="0" w:line="240" w:lineRule="auto"/>
    </w:pPr>
    <w:tblPr>
      <w:tblStyleRowBandSize w:val="1"/>
      <w:tblStyleColBandSize w:val="1"/>
      <w:tblBorders>
        <w:top w:val="single" w:sz="8" w:space="0" w:color="007CBF" w:themeColor="accent4" w:themeTint="BF"/>
        <w:left w:val="single" w:sz="8" w:space="0" w:color="007CBF" w:themeColor="accent4" w:themeTint="BF"/>
        <w:bottom w:val="single" w:sz="8" w:space="0" w:color="007CBF" w:themeColor="accent4" w:themeTint="BF"/>
        <w:right w:val="single" w:sz="8" w:space="0" w:color="007CBF" w:themeColor="accent4" w:themeTint="BF"/>
        <w:insideH w:val="single" w:sz="8" w:space="0" w:color="007CBF" w:themeColor="accent4" w:themeTint="BF"/>
        <w:insideV w:val="single" w:sz="8" w:space="0" w:color="007CBF" w:themeColor="accent4" w:themeTint="BF"/>
      </w:tblBorders>
    </w:tblPr>
    <w:tcPr>
      <w:shd w:val="clear" w:color="auto" w:fill="96D9F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7CB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2BB4FF" w:themeFill="accent4" w:themeFillTint="7F"/>
      </w:tcPr>
    </w:tblStylePr>
    <w:tblStylePr w:type="band1Horz">
      <w:tblPr/>
      <w:tcPr>
        <w:shd w:val="clear" w:color="auto" w:fill="2BB4FF" w:themeFill="accent4" w:themeFillTint="7F"/>
      </w:tcPr>
    </w:tblStylePr>
  </w:style>
  <w:style w:type="paragraph" w:customStyle="1" w:styleId="TabTextTitelseite">
    <w:name w:val="Tab Text Titelseite"/>
    <w:basedOn w:val="TabText"/>
    <w:link w:val="TabTextTitelseiteZchn"/>
    <w:rsid w:val="00E0252D"/>
    <w:rPr>
      <w:sz w:val="22"/>
    </w:rPr>
  </w:style>
  <w:style w:type="table" w:customStyle="1" w:styleId="TableGrid1">
    <w:name w:val="Table Grid1"/>
    <w:basedOn w:val="NormaleTabelle"/>
    <w:next w:val="Tabellenraster"/>
    <w:uiPriority w:val="39"/>
    <w:rsid w:val="006C429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bottom w:val="single" w:sz="4" w:space="0" w:color="auto"/>
        <w:insideH w:val="single" w:sz="4" w:space="0" w:color="auto"/>
      </w:tblBorders>
    </w:tbl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02F1C"/>
    <w:rPr>
      <w:rFonts w:asciiTheme="majorHAnsi" w:eastAsiaTheme="majorEastAsia" w:hAnsiTheme="majorHAnsi" w:cstheme="majorBidi"/>
      <w:color w:val="00220E" w:themeColor="accent1" w:themeShade="7F"/>
      <w:sz w:val="20"/>
      <w:lang w:val="de-DE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02F1C"/>
    <w:rPr>
      <w:rFonts w:asciiTheme="majorHAnsi" w:eastAsiaTheme="majorEastAsia" w:hAnsiTheme="majorHAnsi" w:cstheme="majorBidi"/>
      <w:iCs/>
      <w:color w:val="00220E" w:themeColor="accent1" w:themeShade="7F"/>
      <w:sz w:val="20"/>
      <w:lang w:val="en-US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02F1C"/>
    <w:rPr>
      <w:rFonts w:asciiTheme="majorHAnsi" w:eastAsiaTheme="majorEastAsia" w:hAnsiTheme="majorHAnsi" w:cstheme="majorBidi"/>
      <w:color w:val="272727" w:themeColor="text1" w:themeTint="D8"/>
      <w:sz w:val="20"/>
      <w:szCs w:val="20"/>
      <w:lang w:val="de-DE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02F1C"/>
    <w:rPr>
      <w:rFonts w:asciiTheme="majorHAnsi" w:eastAsiaTheme="majorEastAsia" w:hAnsiTheme="majorHAnsi" w:cstheme="majorBidi"/>
      <w:iCs/>
      <w:color w:val="272727" w:themeColor="text1" w:themeTint="D8"/>
      <w:sz w:val="20"/>
      <w:szCs w:val="20"/>
      <w:lang w:val="de-DE"/>
    </w:rPr>
  </w:style>
  <w:style w:type="paragraph" w:styleId="Inhaltsverzeichnisberschrift">
    <w:name w:val="TOC Heading"/>
    <w:basedOn w:val="Standard"/>
    <w:next w:val="Standard"/>
    <w:uiPriority w:val="39"/>
    <w:unhideWhenUsed/>
    <w:rsid w:val="009A742F"/>
    <w:pPr>
      <w:spacing w:after="480"/>
    </w:pPr>
    <w:rPr>
      <w:rFonts w:asciiTheme="minorHAnsi" w:eastAsiaTheme="minorHAnsi" w:hAnsiTheme="minorHAnsi" w:cstheme="minorBidi"/>
      <w:b/>
      <w:color w:val="000000" w:themeColor="text1"/>
      <w:sz w:val="28"/>
      <w:szCs w:val="28"/>
      <w:lang w:val="en-US" w:eastAsia="en-US"/>
    </w:rPr>
  </w:style>
  <w:style w:type="table" w:customStyle="1" w:styleId="TableGrid3">
    <w:name w:val="Table Grid3"/>
    <w:basedOn w:val="NormaleTabelle"/>
    <w:next w:val="Tabellenraster"/>
    <w:uiPriority w:val="39"/>
    <w:rsid w:val="002E0E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chtsvermerkberschrift">
    <w:name w:val="Rechtsvermerk Überschrift"/>
    <w:basedOn w:val="Standard"/>
    <w:rsid w:val="00E0252D"/>
    <w:pPr>
      <w:spacing w:after="120"/>
      <w:jc w:val="both"/>
    </w:pPr>
    <w:rPr>
      <w:rFonts w:asciiTheme="minorHAnsi" w:eastAsiaTheme="minorHAnsi" w:hAnsiTheme="minorHAnsi" w:cstheme="minorBidi"/>
      <w:b/>
      <w:color w:val="000000" w:themeColor="text1"/>
      <w:sz w:val="16"/>
      <w:szCs w:val="16"/>
      <w:lang w:val="en-US" w:eastAsia="en-US"/>
    </w:rPr>
  </w:style>
  <w:style w:type="paragraph" w:customStyle="1" w:styleId="Legende">
    <w:name w:val="Legende"/>
    <w:basedOn w:val="Standard"/>
    <w:rsid w:val="005A04CC"/>
    <w:rPr>
      <w:rFonts w:asciiTheme="minorHAnsi" w:eastAsiaTheme="minorHAnsi" w:hAnsiTheme="minorHAnsi" w:cstheme="minorBidi"/>
      <w:color w:val="000000" w:themeColor="text1"/>
      <w:sz w:val="16"/>
      <w:szCs w:val="22"/>
      <w:lang w:val="en-US" w:eastAsia="en-US"/>
    </w:rPr>
  </w:style>
  <w:style w:type="paragraph" w:customStyle="1" w:styleId="Legendeberschrift">
    <w:name w:val="Legende Überschrift"/>
    <w:basedOn w:val="Standard"/>
    <w:next w:val="Legende"/>
    <w:rsid w:val="008C0735"/>
    <w:pPr>
      <w:keepNext/>
      <w:spacing w:after="40"/>
    </w:pPr>
    <w:rPr>
      <w:rFonts w:asciiTheme="minorHAnsi" w:eastAsiaTheme="minorHAnsi" w:hAnsiTheme="minorHAnsi" w:cstheme="minorBidi"/>
      <w:b/>
      <w:bCs/>
      <w:color w:val="000000" w:themeColor="text1"/>
      <w:sz w:val="16"/>
      <w:szCs w:val="22"/>
      <w:lang w:val="en-US" w:eastAsia="en-US"/>
    </w:rPr>
  </w:style>
  <w:style w:type="paragraph" w:customStyle="1" w:styleId="AbbildungmitBildunterschrift">
    <w:name w:val="Abbildung mit Bildunterschrift"/>
    <w:basedOn w:val="Standard"/>
    <w:qFormat/>
    <w:rsid w:val="0034072C"/>
    <w:pPr>
      <w:keepNext/>
      <w:keepLines/>
      <w:spacing w:before="240"/>
      <w:contextualSpacing/>
    </w:pPr>
    <w:rPr>
      <w:rFonts w:asciiTheme="minorHAnsi" w:eastAsiaTheme="minorHAnsi" w:hAnsiTheme="minorHAnsi" w:cstheme="minorBidi"/>
      <w:noProof/>
      <w:color w:val="000000" w:themeColor="text1"/>
      <w:szCs w:val="22"/>
      <w:lang w:val="en-US" w:eastAsia="en-US"/>
    </w:rPr>
  </w:style>
  <w:style w:type="paragraph" w:styleId="Listenabsatz">
    <w:name w:val="List Paragraph"/>
    <w:basedOn w:val="Standard"/>
    <w:uiPriority w:val="34"/>
    <w:semiHidden/>
    <w:rsid w:val="00D00484"/>
    <w:pPr>
      <w:spacing w:after="120"/>
      <w:ind w:left="720"/>
      <w:contextualSpacing/>
    </w:pPr>
    <w:rPr>
      <w:rFonts w:asciiTheme="minorHAnsi" w:eastAsiaTheme="minorHAnsi" w:hAnsiTheme="minorHAnsi" w:cstheme="minorBidi"/>
      <w:color w:val="000000" w:themeColor="text1"/>
      <w:szCs w:val="22"/>
      <w:lang w:val="en-US" w:eastAsia="en-US"/>
    </w:rPr>
  </w:style>
  <w:style w:type="character" w:styleId="Kommentarzeichen">
    <w:name w:val="annotation reference"/>
    <w:basedOn w:val="Absatz-Standardschriftart"/>
    <w:uiPriority w:val="99"/>
    <w:semiHidden/>
    <w:rsid w:val="00B35D4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rsid w:val="00B35D46"/>
    <w:pPr>
      <w:spacing w:after="120"/>
    </w:pPr>
    <w:rPr>
      <w:rFonts w:asciiTheme="minorHAnsi" w:eastAsiaTheme="minorHAnsi" w:hAnsiTheme="minorHAnsi" w:cstheme="minorBidi"/>
      <w:color w:val="000000" w:themeColor="text1"/>
      <w:szCs w:val="20"/>
      <w:lang w:val="en-US" w:eastAsia="en-US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2458B"/>
    <w:rPr>
      <w:color w:val="000000" w:themeColor="text1"/>
      <w:sz w:val="20"/>
      <w:szCs w:val="20"/>
      <w:lang w:val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rsid w:val="00B35D4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2458B"/>
    <w:rPr>
      <w:b/>
      <w:bCs/>
      <w:color w:val="000000" w:themeColor="text1"/>
      <w:sz w:val="20"/>
      <w:szCs w:val="20"/>
      <w:lang w:val="de-DE"/>
    </w:rPr>
  </w:style>
  <w:style w:type="paragraph" w:styleId="Textkrper">
    <w:name w:val="Body Text"/>
    <w:basedOn w:val="Standard"/>
    <w:link w:val="TextkrperZchn"/>
    <w:qFormat/>
    <w:rsid w:val="00E21A3E"/>
    <w:pPr>
      <w:spacing w:after="120"/>
      <w:jc w:val="both"/>
    </w:pPr>
    <w:rPr>
      <w:rFonts w:asciiTheme="minorHAnsi" w:eastAsiaTheme="minorHAnsi" w:hAnsiTheme="minorHAnsi" w:cstheme="minorBidi"/>
      <w:color w:val="000000" w:themeColor="text1"/>
      <w:szCs w:val="22"/>
      <w:lang w:val="en-US" w:eastAsia="en-US"/>
    </w:rPr>
  </w:style>
  <w:style w:type="character" w:customStyle="1" w:styleId="TextkrperZchn">
    <w:name w:val="Textkörper Zchn"/>
    <w:basedOn w:val="Absatz-Standardschriftart"/>
    <w:link w:val="Textkrper"/>
    <w:rsid w:val="00B53859"/>
    <w:rPr>
      <w:color w:val="000000" w:themeColor="text1"/>
      <w:sz w:val="20"/>
      <w:lang w:val="de-DE"/>
    </w:rPr>
  </w:style>
  <w:style w:type="paragraph" w:customStyle="1" w:styleId="Abkrzungsliste">
    <w:name w:val="Abkürzungsliste"/>
    <w:basedOn w:val="Standard"/>
    <w:rsid w:val="00E21A3E"/>
    <w:rPr>
      <w:rFonts w:asciiTheme="minorHAnsi" w:hAnsiTheme="minorHAnsi"/>
      <w:color w:val="000000" w:themeColor="text1"/>
      <w:szCs w:val="20"/>
      <w:lang w:val="en-US" w:eastAsia="en-US"/>
    </w:rPr>
  </w:style>
  <w:style w:type="paragraph" w:customStyle="1" w:styleId="AbbildungohneBildunterschrift">
    <w:name w:val="Abbildung ohne Bildunterschrift"/>
    <w:basedOn w:val="Standard"/>
    <w:qFormat/>
    <w:rsid w:val="0042458B"/>
    <w:pPr>
      <w:spacing w:before="240" w:after="360"/>
      <w:contextualSpacing/>
    </w:pPr>
    <w:rPr>
      <w:rFonts w:asciiTheme="minorHAnsi" w:eastAsiaTheme="minorHAnsi" w:hAnsiTheme="minorHAnsi" w:cstheme="minorBidi"/>
      <w:noProof/>
      <w:color w:val="000000" w:themeColor="text1"/>
      <w:szCs w:val="22"/>
      <w:lang w:val="en-US" w:eastAsia="en-US"/>
    </w:rPr>
  </w:style>
  <w:style w:type="character" w:customStyle="1" w:styleId="TabTextZchn">
    <w:name w:val="Tab Text Zchn"/>
    <w:basedOn w:val="Absatz-Standardschriftart"/>
    <w:link w:val="TabText"/>
    <w:rsid w:val="00E0252D"/>
    <w:rPr>
      <w:color w:val="000000" w:themeColor="text1"/>
      <w:sz w:val="18"/>
      <w:lang w:val="de-DE"/>
    </w:rPr>
  </w:style>
  <w:style w:type="character" w:customStyle="1" w:styleId="TabTextTitelseiteZchn">
    <w:name w:val="Tab Text Titelseite Zchn"/>
    <w:basedOn w:val="TabTextZchn"/>
    <w:link w:val="TabTextTitelseite"/>
    <w:rsid w:val="00E0252D"/>
    <w:rPr>
      <w:color w:val="000000" w:themeColor="text1"/>
      <w:sz w:val="18"/>
      <w:lang w:val="de-DE"/>
    </w:rPr>
  </w:style>
  <w:style w:type="numbering" w:customStyle="1" w:styleId="Formatvorlage1">
    <w:name w:val="Formatvorlage1"/>
    <w:uiPriority w:val="99"/>
    <w:rsid w:val="00E55EDA"/>
    <w:pPr>
      <w:numPr>
        <w:numId w:val="3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9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20885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073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5936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5353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8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23081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81061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89750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6991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61071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6182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14583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72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708815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7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223114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3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055550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7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995966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9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912972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0572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87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02490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7242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7042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4082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40725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17853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1095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4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833737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44CC1009AC146B2B203C9A454126F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56F253-83CE-4D4C-9C9F-2383D45B1422}"/>
      </w:docPartPr>
      <w:docPartBody>
        <w:p w:rsidR="00FE076A" w:rsidRDefault="00FE076A">
          <w:pPr>
            <w:pStyle w:val="B44CC1009AC146B2B203C9A454126F28"/>
          </w:pPr>
          <w:r w:rsidRPr="007C323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5AA5FB2A4A14250AC7859DF08F3D0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1E81CA-AC44-4BF4-92D4-EDC5C26CB355}"/>
      </w:docPartPr>
      <w:docPartBody>
        <w:p w:rsidR="00FE076A" w:rsidRDefault="00FE076A">
          <w:pPr>
            <w:pStyle w:val="45AA5FB2A4A14250AC7859DF08F3D089"/>
          </w:pPr>
          <w:r w:rsidRPr="00C10A0A">
            <w:rPr>
              <w:rStyle w:val="Platzhaltertext"/>
              <w:lang w:val="de-DE"/>
            </w:rPr>
            <w:t>Klicken oder tippen Sie hier, um Text einzugeben.</w:t>
          </w:r>
        </w:p>
      </w:docPartBody>
    </w:docPart>
    <w:docPart>
      <w:docPartPr>
        <w:name w:val="5D19BDEC872F46928BFB8073DB5EA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F7E9AB-81CE-46FA-BF94-76C888423BE0}"/>
      </w:docPartPr>
      <w:docPartBody>
        <w:p w:rsidR="00FE076A" w:rsidRDefault="00FE076A">
          <w:pPr>
            <w:pStyle w:val="5D19BDEC872F46928BFB8073DB5EA073"/>
          </w:pPr>
          <w:r w:rsidRPr="00C10A0A">
            <w:rPr>
              <w:rStyle w:val="Platzhaltertext"/>
              <w:lang w:val="de-DE"/>
            </w:rPr>
            <w:t>Klicken oder tippen Sie hier, um Text einzugeben.</w:t>
          </w:r>
        </w:p>
      </w:docPartBody>
    </w:docPart>
    <w:docPart>
      <w:docPartPr>
        <w:name w:val="D71E0F8228AB47158DA3AE7D0448AB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4DE36E-90D2-47E0-AAD0-53FC882D7C0D}"/>
      </w:docPartPr>
      <w:docPartBody>
        <w:p w:rsidR="00FE076A" w:rsidRDefault="00FE076A">
          <w:pPr>
            <w:pStyle w:val="D71E0F8228AB47158DA3AE7D0448ABEC"/>
          </w:pPr>
          <w:r w:rsidRPr="007C3234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1C2"/>
    <w:rsid w:val="004F61C2"/>
    <w:rsid w:val="00FE0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B44CC1009AC146B2B203C9A454126F28">
    <w:name w:val="B44CC1009AC146B2B203C9A454126F28"/>
  </w:style>
  <w:style w:type="paragraph" w:customStyle="1" w:styleId="45AA5FB2A4A14250AC7859DF08F3D089">
    <w:name w:val="45AA5FB2A4A14250AC7859DF08F3D089"/>
  </w:style>
  <w:style w:type="paragraph" w:customStyle="1" w:styleId="5D19BDEC872F46928BFB8073DB5EA073">
    <w:name w:val="5D19BDEC872F46928BFB8073DB5EA073"/>
  </w:style>
  <w:style w:type="paragraph" w:customStyle="1" w:styleId="D71E0F8228AB47158DA3AE7D0448ABEC">
    <w:name w:val="D71E0F8228AB47158DA3AE7D0448ABE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Schaeffler">
  <a:themeElements>
    <a:clrScheme name="Schaeffler">
      <a:dk1>
        <a:srgbClr val="000000"/>
      </a:dk1>
      <a:lt1>
        <a:srgbClr val="FFFFFF"/>
      </a:lt1>
      <a:dk2>
        <a:srgbClr val="AA0A05"/>
      </a:dk2>
      <a:lt2>
        <a:srgbClr val="FAC832"/>
      </a:lt2>
      <a:accent1>
        <a:srgbClr val="00461E"/>
      </a:accent1>
      <a:accent2>
        <a:srgbClr val="00893D"/>
      </a:accent2>
      <a:accent3>
        <a:srgbClr val="B4DC5A"/>
      </a:accent3>
      <a:accent4>
        <a:srgbClr val="003755"/>
      </a:accent4>
      <a:accent5>
        <a:srgbClr val="808080"/>
      </a:accent5>
      <a:accent6>
        <a:srgbClr val="BFBFBF"/>
      </a:accent6>
      <a:hlink>
        <a:srgbClr val="00893D"/>
      </a:hlink>
      <a:folHlink>
        <a:srgbClr val="BFBFBF"/>
      </a:folHlink>
    </a:clrScheme>
    <a:fontScheme name="Schaeffle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gray">
        <a:solidFill>
          <a:schemeClr val="bg1"/>
        </a:solidFill>
        <a:ln w="6350">
          <a:solidFill>
            <a:srgbClr val="808080"/>
          </a:solidFill>
        </a:ln>
      </a:spPr>
      <a:bodyPr rtlCol="0" anchor="ctr"/>
      <a:lstStyle>
        <a:defPPr algn="ctr">
          <a:defRPr sz="1400" dirty="0" err="1" smtClean="0">
            <a:solidFill>
              <a:schemeClr val="tx1"/>
            </a:solidFill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 bwMode="gray">
        <a:ln>
          <a:solidFill>
            <a:srgbClr val="808080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gray">
        <a:noFill/>
      </a:spPr>
      <a:bodyPr wrap="square" lIns="0" tIns="0" rIns="0" bIns="0" rtlCol="0">
        <a:spAutoFit/>
      </a:bodyPr>
      <a:lstStyle>
        <a:defPPr>
          <a:buClr>
            <a:srgbClr val="00893D"/>
          </a:buClr>
          <a:defRPr sz="1400" dirty="0" err="1" smtClean="0"/>
        </a:defPPr>
      </a:lstStyle>
    </a:txDef>
  </a:objectDefaults>
  <a:extraClrSchemeLst/>
  <a:custClrLst>
    <a:custClr name="Primary Black 100%">
      <a:srgbClr val="000000"/>
    </a:custClr>
    <a:custClr name="Primary Schaeffler Green 100%">
      <a:srgbClr val="00893D"/>
    </a:custClr>
    <a:custClr name="Secondary Green 100%">
      <a:srgbClr val="B4DC5A"/>
    </a:custClr>
    <a:custClr name="Secondary Dark green 100%">
      <a:srgbClr val="00461E"/>
    </a:custClr>
    <a:custClr name="Accent Dark blue 100%">
      <a:srgbClr val="003755"/>
    </a:custClr>
    <a:custClr name="Accent blue 100%">
      <a:srgbClr val="3C82A0"/>
    </a:custClr>
    <a:custClr name="Accent Light blue 100%">
      <a:srgbClr val="00A0BE"/>
    </a:custClr>
    <a:custClr name="Accent Red 100%">
      <a:srgbClr val="AA0A05"/>
    </a:custClr>
    <a:custClr name="Accent Orange 100%">
      <a:srgbClr val="EB551E"/>
    </a:custClr>
    <a:custClr name="Accent Yellow 100%">
      <a:srgbClr val="FAC832"/>
    </a:custClr>
    <a:custClr name="Primary Schaeffler Gray 50%">
      <a:srgbClr val="808080"/>
    </a:custClr>
    <a:custClr name="Primary Schaeffler Green 50%">
      <a:srgbClr val="7EC198"/>
    </a:custClr>
    <a:custClr name="Secondary Green 40%">
      <a:srgbClr val="E1F1BD"/>
    </a:custClr>
    <a:custClr name="Secondary Dark green 45%">
      <a:srgbClr val="8CAC9A"/>
    </a:custClr>
    <a:custClr name="Accent Dark blue 40%">
      <a:srgbClr val="99AFBB"/>
    </a:custClr>
    <a:custClr name="Accent blue 25%">
      <a:srgbClr val="CEE0E7"/>
    </a:custClr>
    <a:custClr name="Accent Light blue 40%">
      <a:srgbClr val="99D9E5"/>
    </a:custClr>
    <a:custClr name="Accent Red 40%">
      <a:srgbClr val="DD9D9B"/>
    </a:custClr>
    <a:custClr name="Accent Orange 40%">
      <a:srgbClr val="F7BCA5"/>
    </a:custClr>
    <a:custClr name="Accent Yellow 40%">
      <a:srgbClr val="FDE9AD"/>
    </a:custClr>
    <a:custClr name="Primary Schaeffler Gray 25%">
      <a:srgbClr val="BFBFBF"/>
    </a:custClr>
    <a:custClr name="Primary Schaeffler Green 25%">
      <a:srgbClr val="BFE1CF"/>
    </a:custClr>
    <a:custClr>
      <a:srgbClr val="FFFFFF"/>
    </a:custClr>
    <a:custClr>
      <a:srgbClr val="FFFFFF"/>
    </a:custClr>
    <a:custClr>
      <a:srgbClr val="FFFFFF"/>
    </a:custClr>
    <a:custClr>
      <a:srgbClr val="FFFFFF"/>
    </a:custClr>
    <a:custClr>
      <a:srgbClr val="FFFFFF"/>
    </a:custClr>
    <a:custClr>
      <a:srgbClr val="FFFFFF"/>
    </a:custClr>
    <a:custClr>
      <a:srgbClr val="FFFFFF"/>
    </a:custClr>
    <a:custClr>
      <a:srgbClr val="FFFFFF"/>
    </a:custClr>
    <a:custClr name="Primary Schaeffler Gray 10%">
      <a:srgbClr val="E6E6E6"/>
    </a:custClr>
    <a:custClr name="Primary Schaeffler Green 10%">
      <a:srgbClr val="E6F3EC"/>
    </a:custClr>
    <a:custClr>
      <a:srgbClr val="FFFFFF"/>
    </a:custClr>
    <a:custClr>
      <a:srgbClr val="FFFFFF"/>
    </a:custClr>
    <a:custClr>
      <a:srgbClr val="FFFFFF"/>
    </a:custClr>
    <a:custClr>
      <a:srgbClr val="FFFFFF"/>
    </a:custClr>
    <a:custClr>
      <a:srgbClr val="FFFFFF"/>
    </a:custClr>
    <a:custClr>
      <a:srgbClr val="FFFFFF"/>
    </a:custClr>
    <a:custClr>
      <a:srgbClr val="FFFFFF"/>
    </a:custClr>
    <a:custClr>
      <a:srgbClr val="FFFFFF"/>
    </a:custClr>
  </a:custClrLst>
  <a:extLst>
    <a:ext uri="{05A4C25C-085E-4340-85A3-A5531E510DB2}">
      <thm15:themeFamily xmlns:thm15="http://schemas.microsoft.com/office/thememl/2012/main" name="Schaeffler" id="{0B98A1F0-195E-4DEA-8FA0-B88CB750BC2F}" vid="{4AAB6070-359A-46CA-82FF-B3912FBC543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B6C2A58C0F294CA86D423FF924662B" ma:contentTypeVersion="20" ma:contentTypeDescription="Create a new document." ma:contentTypeScope="" ma:versionID="1a89dad7d39b272a492360da809fb7df">
  <xsd:schema xmlns:xsd="http://www.w3.org/2001/XMLSchema" xmlns:xs="http://www.w3.org/2001/XMLSchema" xmlns:p="http://schemas.microsoft.com/office/2006/metadata/properties" xmlns:ns2="6a2d69ba-3aab-4cde-b842-375522c53119" xmlns:ns3="22512eb5-0068-446a-9ce9-044676f032ad" targetNamespace="http://schemas.microsoft.com/office/2006/metadata/properties" ma:root="true" ma:fieldsID="9e092f3cb4e993f8498a66832d1e22b5" ns2:_="" ns3:_="">
    <xsd:import namespace="6a2d69ba-3aab-4cde-b842-375522c53119"/>
    <xsd:import namespace="22512eb5-0068-446a-9ce9-044676f032a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2d69ba-3aab-4cde-b842-375522c5311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a0bd7380-48f0-42cb-ad2d-7df517353386}" ma:internalName="TaxCatchAll" ma:showField="CatchAllData" ma:web="6a2d69ba-3aab-4cde-b842-375522c531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512eb5-0068-446a-9ce9-044676f032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a58119dd-1553-4246-8b00-64009d6514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PersistId xmlns="6a2d69ba-3aab-4cde-b842-375522c53119" xsi:nil="true"/>
    <TaxCatchAll xmlns="6a2d69ba-3aab-4cde-b842-375522c53119" xsi:nil="true"/>
    <_dlc_DocId xmlns="6a2d69ba-3aab-4cde-b842-375522c53119">OG26414-351743515-29393</_dlc_DocId>
    <_dlc_DocIdUrl xmlns="6a2d69ba-3aab-4cde-b842-375522c53119">
      <Url>https://worksite.sharepoint.com/sites/OG_26414/_layouts/15/DocIdRedir.aspx?ID=OG26414-351743515-29393</Url>
      <Description>OG26414-351743515-29393</Description>
    </_dlc_DocIdUrl>
    <lcf76f155ced4ddcb4097134ff3c332f xmlns="22512eb5-0068-446a-9ce9-044676f032a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F6D8F6D-D135-43E8-B454-94BAE7F978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B232BF-5220-4418-926A-8C2D2BCFD49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DEC3A5-48AA-4735-B8AA-FF1DC85F52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2d69ba-3aab-4cde-b842-375522c53119"/>
    <ds:schemaRef ds:uri="22512eb5-0068-446a-9ce9-044676f032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1BE2AD-BD8A-47E2-95C1-B9E7C3FD08C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673EAB7-4A41-4AAE-9E69-249763F6D65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6a2d69ba-3aab-4cde-b842-375522c53119"/>
    <ds:schemaRef ds:uri="http://purl.org/dc/elements/1.1/"/>
    <ds:schemaRef ds:uri="http://schemas.microsoft.com/office/2006/metadata/properties"/>
    <ds:schemaRef ds:uri="22512eb5-0068-446a-9ce9-044676f032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Measurement%20report_DM.dotx</Template>
  <TotalTime>0</TotalTime>
  <Pages>4</Pages>
  <Words>227</Words>
  <Characters>1632</Characters>
  <Application>Microsoft Office Word</Application>
  <DocSecurity>0</DocSecurity>
  <Lines>45</Lines>
  <Paragraphs>23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Measurement report</vt:lpstr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Measurement report</dc:title>
  <dc:creator>Sauter, Katrin  SI/HZR-IMCS</dc:creator>
  <cp:keywords/>
  <cp:lastModifiedBy>Mossler, Doreen  WI/IDM-AI</cp:lastModifiedBy>
  <cp:revision>4</cp:revision>
  <cp:lastPrinted>2019-03-25T14:29:00Z</cp:lastPrinted>
  <dcterms:created xsi:type="dcterms:W3CDTF">2024-03-13T13:33:00Z</dcterms:created>
  <dcterms:modified xsi:type="dcterms:W3CDTF">2024-03-27T09:56:00Z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0x01010052B6C2A58C0F294CA86D423FF924662B</vt:lpwstr>
  </property>
  <property fmtid="{D5CDD505-2E9C-101B-9397-08002B2CF9AE}" pid="3" name="TaxKeyword">
    <vt:lpwstr/>
  </property>
  <property fmtid="{D5CDD505-2E9C-101B-9397-08002B2CF9AE}" pid="4" name="SG_Kategories">
    <vt:lpwstr/>
  </property>
  <property fmtid="{D5CDD505-2E9C-101B-9397-08002B2CF9AE}" pid="5" name="TaxKeywordTaxHTField">
    <vt:lpwstr/>
  </property>
  <property fmtid="{D5CDD505-2E9C-101B-9397-08002B2CF9AE}" pid="6" name="a43ca3dd3e494f72a6798d92e9829bd0">
    <vt:lpwstr/>
  </property>
  <property fmtid="{D5CDD505-2E9C-101B-9397-08002B2CF9AE}" pid="7" name="WorkflowChangePath">
    <vt:lpwstr>c0452847-48be-43b7-972a-7e3f7a8c50fb,48;8ba248f0-c6ea-42e5-b8c8-8b97848926aa,50;8ba248f0-c6ea-42e5-b8c8-8b97848926aa,51;8ba248f0-c6ea-42e5-b8c8-8b97848926aa,52;c0452847-48be-43b7-972a-7e3f7a8c50fb,60;8ba248f0-c6ea-42e5-b8c8-8b97848926aa,62;8ba248f0-c6ea-42e5-b8c8-8b97848926aa,63;8ba248f0-c6ea-42e5-b8c8-8b97848926aa,64;</vt:lpwstr>
  </property>
  <property fmtid="{D5CDD505-2E9C-101B-9397-08002B2CF9AE}" pid="8" name="URL">
    <vt:lpwstr/>
  </property>
  <property fmtid="{D5CDD505-2E9C-101B-9397-08002B2CF9AE}" pid="9" name="Zielgruppen">
    <vt:lpwstr/>
  </property>
  <property fmtid="{D5CDD505-2E9C-101B-9397-08002B2CF9AE}" pid="10" name="_dlc_DocIdItemGuid">
    <vt:lpwstr>e4366605-1719-44f8-bc96-9c0909a624c1</vt:lpwstr>
  </property>
  <property fmtid="{D5CDD505-2E9C-101B-9397-08002B2CF9AE}" pid="11" name="MSIP_Label_be6dab6f-9aed-4732-8f86-280e4182250c_Enabled">
    <vt:lpwstr>true</vt:lpwstr>
  </property>
  <property fmtid="{D5CDD505-2E9C-101B-9397-08002B2CF9AE}" pid="12" name="MSIP_Label_be6dab6f-9aed-4732-8f86-280e4182250c_SetDate">
    <vt:lpwstr>2024-03-07T11:49:18Z</vt:lpwstr>
  </property>
  <property fmtid="{D5CDD505-2E9C-101B-9397-08002B2CF9AE}" pid="13" name="MSIP_Label_be6dab6f-9aed-4732-8f86-280e4182250c_Method">
    <vt:lpwstr>Privileged</vt:lpwstr>
  </property>
  <property fmtid="{D5CDD505-2E9C-101B-9397-08002B2CF9AE}" pid="14" name="MSIP_Label_be6dab6f-9aed-4732-8f86-280e4182250c_Name">
    <vt:lpwstr>be6dab6f-9aed-4732-8f86-280e4182250c</vt:lpwstr>
  </property>
  <property fmtid="{D5CDD505-2E9C-101B-9397-08002B2CF9AE}" pid="15" name="MSIP_Label_be6dab6f-9aed-4732-8f86-280e4182250c_SiteId">
    <vt:lpwstr>67416604-6509-4014-9859-45e709f53d3f</vt:lpwstr>
  </property>
  <property fmtid="{D5CDD505-2E9C-101B-9397-08002B2CF9AE}" pid="16" name="MSIP_Label_be6dab6f-9aed-4732-8f86-280e4182250c_ActionId">
    <vt:lpwstr>bf6e302c-ddff-4588-ab29-54e928c124d1</vt:lpwstr>
  </property>
  <property fmtid="{D5CDD505-2E9C-101B-9397-08002B2CF9AE}" pid="17" name="MSIP_Label_be6dab6f-9aed-4732-8f86-280e4182250c_ContentBits">
    <vt:lpwstr>2</vt:lpwstr>
  </property>
  <property fmtid="{D5CDD505-2E9C-101B-9397-08002B2CF9AE}" pid="18" name="43b072f0-0f82-4aac-be1e-8abeffc32f66">
    <vt:bool>false</vt:bool>
  </property>
  <property fmtid="{D5CDD505-2E9C-101B-9397-08002B2CF9AE}" pid="19" name="MediaServiceImageTags">
    <vt:lpwstr/>
  </property>
</Properties>
</file>